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79C" w:rsidRPr="00DD16EF" w:rsidRDefault="008E7C89" w:rsidP="00DD16EF">
      <w:pPr>
        <w:pStyle w:val="Heading1"/>
        <w:ind w:left="0"/>
        <w:jc w:val="left"/>
        <w:rPr>
          <w:sz w:val="28"/>
        </w:rPr>
      </w:pPr>
      <w:bookmarkStart w:id="0" w:name="_GoBack"/>
      <w:bookmarkEnd w:id="0"/>
      <w:r w:rsidRPr="00DD16EF">
        <w:rPr>
          <w:sz w:val="28"/>
        </w:rPr>
        <w:t xml:space="preserve">Quick Guide to </w:t>
      </w:r>
      <w:r w:rsidR="002D079C" w:rsidRPr="00DD16EF">
        <w:rPr>
          <w:sz w:val="28"/>
        </w:rPr>
        <w:t>Pathology Requesting</w:t>
      </w:r>
      <w:r w:rsidR="00B15671" w:rsidRPr="00DD16EF">
        <w:rPr>
          <w:sz w:val="28"/>
        </w:rPr>
        <w:t xml:space="preserve"> </w:t>
      </w:r>
    </w:p>
    <w:p w:rsidR="002D079C" w:rsidRDefault="002D079C">
      <w:pPr>
        <w:rPr>
          <w:sz w:val="24"/>
          <w:szCs w:val="24"/>
        </w:rPr>
      </w:pPr>
    </w:p>
    <w:p w:rsidR="00DD16EF" w:rsidRDefault="00DD16EF">
      <w:pPr>
        <w:rPr>
          <w:sz w:val="24"/>
          <w:szCs w:val="24"/>
        </w:rPr>
      </w:pPr>
    </w:p>
    <w:p w:rsidR="00DD16EF" w:rsidRPr="00DD16EF" w:rsidRDefault="00DD16EF" w:rsidP="00DD16EF">
      <w:pPr>
        <w:pStyle w:val="Heading2"/>
        <w:rPr>
          <w:u w:val="none"/>
        </w:rPr>
      </w:pPr>
      <w:r w:rsidRPr="00DD16EF">
        <w:rPr>
          <w:u w:val="none"/>
        </w:rPr>
        <w:t>Creating Order /s</w:t>
      </w:r>
    </w:p>
    <w:p w:rsidR="00DD16EF" w:rsidRDefault="00DD16EF">
      <w:pPr>
        <w:rPr>
          <w:sz w:val="24"/>
          <w:szCs w:val="24"/>
        </w:rPr>
      </w:pPr>
    </w:p>
    <w:p w:rsidR="002D079C" w:rsidRDefault="002D079C">
      <w:pPr>
        <w:numPr>
          <w:ilvl w:val="0"/>
          <w:numId w:val="9"/>
        </w:numPr>
      </w:pPr>
      <w:r>
        <w:rPr>
          <w:sz w:val="24"/>
          <w:szCs w:val="24"/>
        </w:rPr>
        <w:t>Find your patient on SystmOne</w:t>
      </w:r>
    </w:p>
    <w:p w:rsidR="00164D6D" w:rsidRPr="00164D6D" w:rsidRDefault="00164D6D" w:rsidP="00164D6D">
      <w:pPr>
        <w:ind w:left="360"/>
        <w:rPr>
          <w:sz w:val="24"/>
          <w:szCs w:val="24"/>
        </w:rPr>
      </w:pPr>
    </w:p>
    <w:p w:rsidR="002D079C" w:rsidRDefault="002D079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Click on the ‘Flask Icon’ on the tool bar to launch the ICE window within SystmOne</w:t>
      </w:r>
    </w:p>
    <w:p w:rsidR="002D079C" w:rsidRDefault="00247A9D">
      <w:pPr>
        <w:pStyle w:val="ListParagraph"/>
        <w:ind w:left="0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BCF8391" wp14:editId="32F7072D">
                <wp:simplePos x="0" y="0"/>
                <wp:positionH relativeFrom="column">
                  <wp:posOffset>3886200</wp:posOffset>
                </wp:positionH>
                <wp:positionV relativeFrom="paragraph">
                  <wp:posOffset>50165</wp:posOffset>
                </wp:positionV>
                <wp:extent cx="923925" cy="533400"/>
                <wp:effectExtent l="0" t="0" r="28575" b="1905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D38" w:rsidRPr="00247A9D" w:rsidRDefault="009D7D3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247A9D">
                              <w:rPr>
                                <w:sz w:val="18"/>
                              </w:rPr>
                              <w:t>Icon for accessing  ICE Requesting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6pt;margin-top:3.95pt;width:72.75pt;height:4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">
                <v:textbox>
                  <w:txbxContent>
                    <w:p w:rsidR="009D7D38" w:rsidRPr="00247A9D" w:rsidRDefault="009D7D38">
                      <w:pPr>
                        <w:jc w:val="center"/>
                        <w:rPr>
                          <w:sz w:val="18"/>
                        </w:rPr>
                      </w:pPr>
                      <w:r w:rsidRPr="00247A9D">
                        <w:rPr>
                          <w:sz w:val="18"/>
                        </w:rPr>
                        <w:t>Icon for accessing  ICE Requesting</w:t>
                      </w:r>
                    </w:p>
                  </w:txbxContent>
                </v:textbox>
              </v:shape>
            </w:pict>
          </mc:Fallback>
        </mc:AlternateContent>
      </w:r>
      <w:r w:rsidR="00CE43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52705</wp:posOffset>
                </wp:positionV>
                <wp:extent cx="1943100" cy="630555"/>
                <wp:effectExtent l="28575" t="5080" r="9525" b="59690"/>
                <wp:wrapNone/>
                <wp:docPr id="2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630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15pt" to="31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2D079C" w:rsidRDefault="00CE432C">
      <w:pPr>
        <w:pStyle w:val="ListParagraph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695825" cy="800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4" t="-600" r="11380" b="78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C89" w:rsidRDefault="008E7C89" w:rsidP="008E7C89">
      <w:pPr>
        <w:ind w:left="720"/>
        <w:rPr>
          <w:sz w:val="24"/>
          <w:szCs w:val="24"/>
        </w:rPr>
      </w:pPr>
    </w:p>
    <w:p w:rsidR="002D079C" w:rsidRDefault="002D079C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 Common tests page (below) shows the most commonly requested tests: note the scroll bar on the right.</w:t>
      </w:r>
    </w:p>
    <w:p w:rsidR="00164D6D" w:rsidRDefault="00164D6D" w:rsidP="00164D6D">
      <w:pPr>
        <w:ind w:left="720"/>
        <w:rPr>
          <w:sz w:val="24"/>
          <w:szCs w:val="24"/>
        </w:rPr>
      </w:pPr>
    </w:p>
    <w:p w:rsidR="002D079C" w:rsidRDefault="002D079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Test by specialty can be found under the relevant tab on the left hand side – if you </w:t>
      </w:r>
      <w:r w:rsidR="00454CE0">
        <w:rPr>
          <w:sz w:val="24"/>
          <w:szCs w:val="24"/>
        </w:rPr>
        <w:t>do not</w:t>
      </w:r>
      <w:r>
        <w:rPr>
          <w:sz w:val="24"/>
          <w:szCs w:val="24"/>
        </w:rPr>
        <w:t xml:space="preserve"> know which </w:t>
      </w:r>
      <w:r w:rsidR="00454CE0">
        <w:rPr>
          <w:sz w:val="24"/>
          <w:szCs w:val="24"/>
        </w:rPr>
        <w:t>heading,</w:t>
      </w:r>
      <w:r>
        <w:rPr>
          <w:sz w:val="24"/>
          <w:szCs w:val="24"/>
        </w:rPr>
        <w:t xml:space="preserve"> your test is under use the search page.</w:t>
      </w:r>
    </w:p>
    <w:p w:rsidR="008E7C89" w:rsidRDefault="008E7C89" w:rsidP="008E7C89">
      <w:pPr>
        <w:pStyle w:val="ListParagraph"/>
        <w:rPr>
          <w:sz w:val="24"/>
          <w:szCs w:val="24"/>
        </w:rPr>
      </w:pPr>
    </w:p>
    <w:p w:rsidR="002D079C" w:rsidRDefault="00247A9D">
      <w:pPr>
        <w:ind w:left="360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2C97909" wp14:editId="2635063E">
                <wp:simplePos x="0" y="0"/>
                <wp:positionH relativeFrom="column">
                  <wp:posOffset>5686425</wp:posOffset>
                </wp:positionH>
                <wp:positionV relativeFrom="paragraph">
                  <wp:posOffset>3531235</wp:posOffset>
                </wp:positionV>
                <wp:extent cx="200025" cy="0"/>
                <wp:effectExtent l="38100" t="76200" r="0" b="95250"/>
                <wp:wrapNone/>
                <wp:docPr id="3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75pt,278.05pt" to="463.5pt,2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">
                <v:stroke start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8BEC047" wp14:editId="28E34880">
                <wp:simplePos x="0" y="0"/>
                <wp:positionH relativeFrom="column">
                  <wp:posOffset>5886450</wp:posOffset>
                </wp:positionH>
                <wp:positionV relativeFrom="paragraph">
                  <wp:posOffset>3531235</wp:posOffset>
                </wp:positionV>
                <wp:extent cx="1" cy="456566"/>
                <wp:effectExtent l="0" t="0" r="19050" b="19685"/>
                <wp:wrapNone/>
                <wp:docPr id="3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" cy="45656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5pt,278.05pt" to="463.5pt,3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4FD29D8" wp14:editId="6F3B2480">
                <wp:simplePos x="0" y="0"/>
                <wp:positionH relativeFrom="column">
                  <wp:posOffset>-409575</wp:posOffset>
                </wp:positionH>
                <wp:positionV relativeFrom="paragraph">
                  <wp:posOffset>2940685</wp:posOffset>
                </wp:positionV>
                <wp:extent cx="628650" cy="34290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A9D" w:rsidRPr="00247A9D" w:rsidRDefault="00247A9D" w:rsidP="00247A9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Search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32.25pt;margin-top:231.55pt;width:49.5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" fillcolor="white [3201]" strokeweight=".5pt">
                <v:textbox>
                  <w:txbxContent>
                    <w:p w:rsidR="00247A9D" w:rsidRPr="00247A9D" w:rsidRDefault="00247A9D" w:rsidP="00247A9D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Search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CEBB70" wp14:editId="15F96685">
                <wp:simplePos x="0" y="0"/>
                <wp:positionH relativeFrom="column">
                  <wp:posOffset>-180975</wp:posOffset>
                </wp:positionH>
                <wp:positionV relativeFrom="paragraph">
                  <wp:posOffset>2454910</wp:posOffset>
                </wp:positionV>
                <wp:extent cx="409575" cy="485775"/>
                <wp:effectExtent l="0" t="38100" r="47625" b="28575"/>
                <wp:wrapNone/>
                <wp:docPr id="2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485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93.3pt" to="18pt,2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BDEC3F4" wp14:editId="4C101921">
                <wp:simplePos x="0" y="0"/>
                <wp:positionH relativeFrom="column">
                  <wp:posOffset>914400</wp:posOffset>
                </wp:positionH>
                <wp:positionV relativeFrom="paragraph">
                  <wp:posOffset>2902585</wp:posOffset>
                </wp:positionV>
                <wp:extent cx="1590675" cy="1249680"/>
                <wp:effectExtent l="38100" t="38100" r="28575" b="26670"/>
                <wp:wrapNone/>
                <wp:docPr id="2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0675" cy="1249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28.55pt" to="197.25pt,3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A0F300" wp14:editId="5997074A">
                <wp:simplePos x="0" y="0"/>
                <wp:positionH relativeFrom="column">
                  <wp:posOffset>2400300</wp:posOffset>
                </wp:positionH>
                <wp:positionV relativeFrom="paragraph">
                  <wp:posOffset>2902585</wp:posOffset>
                </wp:positionV>
                <wp:extent cx="390525" cy="1085850"/>
                <wp:effectExtent l="38100" t="38100" r="28575" b="19050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1085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28.55pt" to="219.75pt,3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1FF75E1" wp14:editId="105A03F8">
                <wp:simplePos x="0" y="0"/>
                <wp:positionH relativeFrom="column">
                  <wp:posOffset>-180975</wp:posOffset>
                </wp:positionH>
                <wp:positionV relativeFrom="paragraph">
                  <wp:posOffset>1197610</wp:posOffset>
                </wp:positionV>
                <wp:extent cx="409575" cy="180975"/>
                <wp:effectExtent l="0" t="38100" r="47625" b="28575"/>
                <wp:wrapNone/>
                <wp:docPr id="2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94.3pt" to="18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85702A7" wp14:editId="6D0DBE65">
                <wp:simplePos x="0" y="0"/>
                <wp:positionH relativeFrom="column">
                  <wp:posOffset>-419100</wp:posOffset>
                </wp:positionH>
                <wp:positionV relativeFrom="paragraph">
                  <wp:posOffset>1378585</wp:posOffset>
                </wp:positionV>
                <wp:extent cx="628650" cy="5143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A9D" w:rsidRPr="00247A9D" w:rsidRDefault="00247A9D" w:rsidP="00247A9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Common test tab (default)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left:0;text-align:left;margin-left:-33pt;margin-top:108.55pt;width:49.5pt;height:4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" fillcolor="white [3201]" strokeweight=".5pt">
                <v:textbox>
                  <w:txbxContent>
                    <w:p w:rsidR="00247A9D" w:rsidRPr="00247A9D" w:rsidRDefault="00247A9D" w:rsidP="00247A9D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Common test tab (default)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34E20F4" wp14:editId="2752F8A6">
                <wp:simplePos x="0" y="0"/>
                <wp:positionH relativeFrom="column">
                  <wp:posOffset>-409574</wp:posOffset>
                </wp:positionH>
                <wp:positionV relativeFrom="paragraph">
                  <wp:posOffset>54610</wp:posOffset>
                </wp:positionV>
                <wp:extent cx="552450" cy="55245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A9D" w:rsidRPr="00247A9D" w:rsidRDefault="00247A9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247A9D">
                              <w:rPr>
                                <w:sz w:val="18"/>
                                <w:szCs w:val="20"/>
                              </w:rPr>
                              <w:t>View all patient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left:0;text-align:left;margin-left:-32.25pt;margin-top:4.3pt;width:43.5pt;height:43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" fillcolor="white [3201]" strokeweight=".5pt">
                <v:textbox>
                  <w:txbxContent>
                    <w:p w:rsidR="00247A9D" w:rsidRPr="00247A9D" w:rsidRDefault="00247A9D">
                      <w:pPr>
                        <w:rPr>
                          <w:sz w:val="18"/>
                          <w:szCs w:val="20"/>
                        </w:rPr>
                      </w:pPr>
                      <w:r w:rsidRPr="00247A9D">
                        <w:rPr>
                          <w:sz w:val="18"/>
                          <w:szCs w:val="20"/>
                        </w:rPr>
                        <w:t>View all patient results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19C123" wp14:editId="38132479">
                <wp:simplePos x="0" y="0"/>
                <wp:positionH relativeFrom="column">
                  <wp:posOffset>-66675</wp:posOffset>
                </wp:positionH>
                <wp:positionV relativeFrom="paragraph">
                  <wp:posOffset>607695</wp:posOffset>
                </wp:positionV>
                <wp:extent cx="295275" cy="247650"/>
                <wp:effectExtent l="0" t="0" r="66675" b="57150"/>
                <wp:wrapNone/>
                <wp:docPr id="2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47.85pt" to="18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">
                <v:stroke endarrow="block"/>
              </v:line>
            </w:pict>
          </mc:Fallback>
        </mc:AlternateContent>
      </w:r>
      <w:r w:rsidR="00CE43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6AF7BE" wp14:editId="0FAF204C">
                <wp:simplePos x="0" y="0"/>
                <wp:positionH relativeFrom="column">
                  <wp:posOffset>228600</wp:posOffset>
                </wp:positionH>
                <wp:positionV relativeFrom="paragraph">
                  <wp:posOffset>3594735</wp:posOffset>
                </wp:positionV>
                <wp:extent cx="571500" cy="457200"/>
                <wp:effectExtent l="9525" t="13335" r="9525" b="15240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8pt;margin-top:283.05pt;width:45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" filled="f" strokecolor="red" strokeweight="1.25pt"/>
            </w:pict>
          </mc:Fallback>
        </mc:AlternateContent>
      </w:r>
      <w:r w:rsidR="00CE432C">
        <w:rPr>
          <w:noProof/>
          <w:sz w:val="24"/>
          <w:szCs w:val="24"/>
          <w:lang w:eastAsia="en-GB"/>
        </w:rPr>
        <w:drawing>
          <wp:inline distT="0" distB="0" distL="0" distR="0" wp14:anchorId="4C76C924" wp14:editId="040F5980">
            <wp:extent cx="5457825" cy="3905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9C" w:rsidRDefault="00247A9D">
      <w:pPr>
        <w:pStyle w:val="ListParagraph"/>
        <w:ind w:left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B40CD1" wp14:editId="7C5C66DE">
                <wp:simplePos x="0" y="0"/>
                <wp:positionH relativeFrom="column">
                  <wp:posOffset>5619750</wp:posOffset>
                </wp:positionH>
                <wp:positionV relativeFrom="paragraph">
                  <wp:posOffset>83185</wp:posOffset>
                </wp:positionV>
                <wp:extent cx="685800" cy="51435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A9D" w:rsidRPr="00247A9D" w:rsidRDefault="00247A9D" w:rsidP="00247A9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Latest requested tests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margin-left:442.5pt;margin-top:6.55pt;width:54pt;height:4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" fillcolor="white [3201]" strokeweight=".5pt">
                <v:textbox>
                  <w:txbxContent>
                    <w:p w:rsidR="00247A9D" w:rsidRPr="00247A9D" w:rsidRDefault="00247A9D" w:rsidP="00247A9D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Latest requested tests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84DEEEC" wp14:editId="30D39825">
                <wp:simplePos x="0" y="0"/>
                <wp:positionH relativeFrom="column">
                  <wp:posOffset>2505075</wp:posOffset>
                </wp:positionH>
                <wp:positionV relativeFrom="paragraph">
                  <wp:posOffset>83185</wp:posOffset>
                </wp:positionV>
                <wp:extent cx="628650" cy="3714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7A9D" w:rsidRPr="00247A9D" w:rsidRDefault="00247A9D" w:rsidP="00247A9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Selected Tests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197.25pt;margin-top:6.55pt;width:49.5pt;height:29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" fillcolor="white [3201]" strokeweight=".5pt">
                <v:textbox>
                  <w:txbxContent>
                    <w:p w:rsidR="00247A9D" w:rsidRPr="00247A9D" w:rsidRDefault="00247A9D" w:rsidP="00247A9D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Selected Tests</w:t>
                      </w:r>
                    </w:p>
                  </w:txbxContent>
                </v:textbox>
              </v:shape>
            </w:pict>
          </mc:Fallback>
        </mc:AlternateContent>
      </w:r>
    </w:p>
    <w:p w:rsidR="008E7C89" w:rsidRDefault="008E7C89" w:rsidP="008E7C89">
      <w:pPr>
        <w:ind w:left="720"/>
        <w:rPr>
          <w:sz w:val="24"/>
          <w:szCs w:val="24"/>
        </w:rPr>
      </w:pPr>
    </w:p>
    <w:p w:rsidR="00247A9D" w:rsidRDefault="00247A9D" w:rsidP="00247A9D">
      <w:pPr>
        <w:rPr>
          <w:sz w:val="24"/>
          <w:szCs w:val="24"/>
        </w:rPr>
      </w:pPr>
    </w:p>
    <w:p w:rsidR="002D079C" w:rsidRDefault="002D079C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The bottom part of the screen shows </w:t>
      </w:r>
      <w:r w:rsidR="00247A9D">
        <w:rPr>
          <w:sz w:val="24"/>
          <w:szCs w:val="24"/>
        </w:rPr>
        <w:t>the latest requested tests</w:t>
      </w:r>
    </w:p>
    <w:p w:rsidR="00164D6D" w:rsidRDefault="00164D6D" w:rsidP="00164D6D">
      <w:pPr>
        <w:ind w:left="720"/>
        <w:rPr>
          <w:sz w:val="24"/>
          <w:szCs w:val="24"/>
        </w:rPr>
      </w:pPr>
    </w:p>
    <w:p w:rsidR="002D079C" w:rsidRDefault="002D079C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To view all Pathology results including those tests carried out by the hospital select </w:t>
      </w:r>
      <w:r w:rsidR="00247A9D">
        <w:rPr>
          <w:b/>
          <w:sz w:val="24"/>
          <w:szCs w:val="24"/>
        </w:rPr>
        <w:t>‘S</w:t>
      </w:r>
      <w:r w:rsidRPr="00247A9D">
        <w:rPr>
          <w:b/>
          <w:sz w:val="24"/>
          <w:szCs w:val="24"/>
        </w:rPr>
        <w:t>ervices</w:t>
      </w:r>
      <w:r>
        <w:rPr>
          <w:sz w:val="24"/>
          <w:szCs w:val="24"/>
        </w:rPr>
        <w:t>’ from the top left of the screen and select patient report list.</w:t>
      </w:r>
    </w:p>
    <w:p w:rsidR="00247A9D" w:rsidRDefault="00247A9D" w:rsidP="00247A9D">
      <w:pPr>
        <w:rPr>
          <w:sz w:val="24"/>
          <w:szCs w:val="24"/>
        </w:rPr>
      </w:pPr>
    </w:p>
    <w:p w:rsidR="00FE2106" w:rsidRDefault="00FE2106" w:rsidP="00FE2106">
      <w:pPr>
        <w:ind w:left="360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560CCC" wp14:editId="5F35D2E3">
                <wp:simplePos x="0" y="0"/>
                <wp:positionH relativeFrom="column">
                  <wp:posOffset>2857500</wp:posOffset>
                </wp:positionH>
                <wp:positionV relativeFrom="paragraph">
                  <wp:posOffset>176530</wp:posOffset>
                </wp:positionV>
                <wp:extent cx="3143250" cy="3429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D38" w:rsidRDefault="009D7D38">
                            <w:r>
                              <w:t>To view all requests only for this pa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EDF0C7" wp14:editId="143AB46C">
                                  <wp:extent cx="19050" cy="1238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tient click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225pt;margin-top:13.9pt;width:247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1HLQIAAFg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">
                <v:textbox>
                  <w:txbxContent>
                    <w:p w:rsidR="009D7D38" w:rsidRDefault="009D7D38">
                      <w:r>
                        <w:t>To view all requests only for this pa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EDF0C7" wp14:editId="143AB46C">
                            <wp:extent cx="19050" cy="1238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tient click here.</w:t>
                      </w:r>
                    </w:p>
                  </w:txbxContent>
                </v:textbox>
              </v:shape>
            </w:pict>
          </mc:Fallback>
        </mc:AlternateContent>
      </w:r>
    </w:p>
    <w:p w:rsidR="00FE2106" w:rsidRDefault="00FE2106" w:rsidP="00FE2106">
      <w:pPr>
        <w:ind w:left="360"/>
        <w:rPr>
          <w:sz w:val="24"/>
          <w:szCs w:val="24"/>
        </w:rPr>
      </w:pPr>
    </w:p>
    <w:p w:rsidR="00FE2106" w:rsidRDefault="00FE2106" w:rsidP="00FE2106">
      <w:pPr>
        <w:ind w:left="360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6BA70D" wp14:editId="0FF490BE">
                <wp:simplePos x="0" y="0"/>
                <wp:positionH relativeFrom="column">
                  <wp:posOffset>4876800</wp:posOffset>
                </wp:positionH>
                <wp:positionV relativeFrom="paragraph">
                  <wp:posOffset>151765</wp:posOffset>
                </wp:positionV>
                <wp:extent cx="342900" cy="285750"/>
                <wp:effectExtent l="38100" t="0" r="19050" b="57150"/>
                <wp:wrapNone/>
                <wp:docPr id="1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pt,11.95pt" to="411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">
                <v:stroke endarrow="block"/>
              </v:line>
            </w:pict>
          </mc:Fallback>
        </mc:AlternateContent>
      </w:r>
    </w:p>
    <w:p w:rsidR="00FE2106" w:rsidRDefault="00FE2106" w:rsidP="00FE2106">
      <w:pPr>
        <w:ind w:left="360"/>
        <w:rPr>
          <w:sz w:val="24"/>
          <w:szCs w:val="24"/>
        </w:rPr>
      </w:pPr>
    </w:p>
    <w:p w:rsidR="002D079C" w:rsidRDefault="00CE432C" w:rsidP="00FE2106">
      <w:pPr>
        <w:ind w:left="360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5BA4B5" wp14:editId="60CA7264">
                <wp:simplePos x="0" y="0"/>
                <wp:positionH relativeFrom="column">
                  <wp:posOffset>4876800</wp:posOffset>
                </wp:positionH>
                <wp:positionV relativeFrom="paragraph">
                  <wp:posOffset>370205</wp:posOffset>
                </wp:positionV>
                <wp:extent cx="428626" cy="180976"/>
                <wp:effectExtent l="38100" t="38100" r="28575" b="28575"/>
                <wp:wrapNone/>
                <wp:docPr id="1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8626" cy="18097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pt,29.15pt" to="417.7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inline distT="0" distB="0" distL="0" distR="0" wp14:anchorId="76336855" wp14:editId="2D3681C9">
            <wp:extent cx="4791075" cy="438150"/>
            <wp:effectExtent l="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7" t="86841" r="2037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9C" w:rsidRDefault="00FE2106">
      <w:pPr>
        <w:pStyle w:val="ListParagraph"/>
        <w:ind w:left="0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5704C2" wp14:editId="275E8495">
                <wp:simplePos x="0" y="0"/>
                <wp:positionH relativeFrom="column">
                  <wp:posOffset>1028700</wp:posOffset>
                </wp:positionH>
                <wp:positionV relativeFrom="paragraph">
                  <wp:posOffset>109220</wp:posOffset>
                </wp:positionV>
                <wp:extent cx="5029200" cy="342900"/>
                <wp:effectExtent l="0" t="0" r="19050" b="1905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D38" w:rsidRDefault="009D7D38">
                            <w:r>
                              <w:t>To view records of the tests on this panel only for this patient only for click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81pt;margin-top:8.6pt;width:396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">
                <v:textbox>
                  <w:txbxContent>
                    <w:p w:rsidR="009D7D38" w:rsidRDefault="009D7D38">
                      <w:r>
                        <w:t>To view records of the tests on this panel only for this patient only for click here.</w:t>
                      </w:r>
                    </w:p>
                  </w:txbxContent>
                </v:textbox>
              </v:shape>
            </w:pict>
          </mc:Fallback>
        </mc:AlternateContent>
      </w:r>
    </w:p>
    <w:p w:rsidR="002D079C" w:rsidRDefault="002D079C">
      <w:pPr>
        <w:pStyle w:val="ListParagraph"/>
        <w:ind w:left="360"/>
        <w:rPr>
          <w:sz w:val="24"/>
          <w:szCs w:val="24"/>
        </w:rPr>
      </w:pPr>
    </w:p>
    <w:p w:rsidR="00FE2106" w:rsidRDefault="00FE2106">
      <w:pPr>
        <w:pStyle w:val="ListParagraph"/>
        <w:ind w:left="360"/>
        <w:rPr>
          <w:sz w:val="24"/>
          <w:szCs w:val="24"/>
        </w:rPr>
      </w:pPr>
    </w:p>
    <w:p w:rsidR="002D079C" w:rsidRDefault="002D079C">
      <w:pPr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tests you require and then click the </w:t>
      </w:r>
      <w:r>
        <w:rPr>
          <w:b/>
          <w:bCs/>
          <w:sz w:val="24"/>
          <w:szCs w:val="24"/>
        </w:rPr>
        <w:t>‘Continue with request’</w:t>
      </w:r>
      <w:r>
        <w:rPr>
          <w:sz w:val="24"/>
          <w:szCs w:val="24"/>
        </w:rPr>
        <w:t xml:space="preserve"> button</w:t>
      </w:r>
    </w:p>
    <w:p w:rsidR="002D079C" w:rsidRDefault="002D079C">
      <w:pPr>
        <w:pStyle w:val="Header"/>
        <w:tabs>
          <w:tab w:val="clear" w:pos="4513"/>
          <w:tab w:val="clear" w:pos="9026"/>
        </w:tabs>
        <w:rPr>
          <w:rFonts w:cs="Calibri"/>
        </w:rPr>
      </w:pPr>
    </w:p>
    <w:p w:rsidR="002D079C" w:rsidRDefault="002D079C">
      <w:pPr>
        <w:rPr>
          <w:sz w:val="24"/>
          <w:szCs w:val="24"/>
        </w:rPr>
      </w:pPr>
    </w:p>
    <w:p w:rsidR="002D079C" w:rsidRPr="00DD16EF" w:rsidRDefault="00DD16EF" w:rsidP="00DD16EF">
      <w:pPr>
        <w:pStyle w:val="Heading2"/>
        <w:rPr>
          <w:sz w:val="20"/>
          <w:u w:val="none"/>
        </w:rPr>
      </w:pPr>
      <w:bookmarkStart w:id="1" w:name="_Toc307923012"/>
      <w:r w:rsidRPr="00DD16EF">
        <w:rPr>
          <w:u w:val="none"/>
        </w:rPr>
        <w:t xml:space="preserve">Completing </w:t>
      </w:r>
      <w:r w:rsidR="00164D6D" w:rsidRPr="00DD16EF">
        <w:rPr>
          <w:u w:val="none"/>
        </w:rPr>
        <w:t>Order</w:t>
      </w:r>
      <w:bookmarkEnd w:id="1"/>
      <w:r w:rsidRPr="00DD16EF">
        <w:rPr>
          <w:u w:val="none"/>
        </w:rPr>
        <w:t xml:space="preserve"> /s</w:t>
      </w:r>
    </w:p>
    <w:p w:rsidR="002D079C" w:rsidRDefault="002D079C"/>
    <w:p w:rsidR="00164D6D" w:rsidRPr="00164D6D" w:rsidRDefault="00FE2106" w:rsidP="00FE2106">
      <w:pPr>
        <w:numPr>
          <w:ilvl w:val="0"/>
          <w:numId w:val="13"/>
        </w:numPr>
        <w:rPr>
          <w:b/>
        </w:rPr>
      </w:pPr>
      <w:r>
        <w:t xml:space="preserve">Once your order/s are placed . . . . . </w:t>
      </w:r>
      <w:r w:rsidR="00164D6D">
        <w:t xml:space="preserve">click on the </w:t>
      </w:r>
      <w:r w:rsidR="00164D6D" w:rsidRPr="00164D6D">
        <w:rPr>
          <w:b/>
        </w:rPr>
        <w:t>“Continue with Request Button”</w:t>
      </w:r>
    </w:p>
    <w:p w:rsidR="00164D6D" w:rsidRDefault="00164D6D" w:rsidP="00164D6D">
      <w:pPr>
        <w:ind w:left="720"/>
      </w:pPr>
    </w:p>
    <w:p w:rsidR="002D079C" w:rsidRDefault="00164D6D" w:rsidP="00FE2106">
      <w:pPr>
        <w:numPr>
          <w:ilvl w:val="0"/>
          <w:numId w:val="13"/>
        </w:numPr>
      </w:pPr>
      <w:r w:rsidRPr="00164D6D">
        <w:rPr>
          <w:b/>
        </w:rPr>
        <w:t>IMPT:</w:t>
      </w:r>
      <w:r>
        <w:t xml:space="preserve"> I</w:t>
      </w:r>
      <w:r w:rsidR="00FE2106">
        <w:t>f you’re a proxy requestor or ordering on behalf of someone) e</w:t>
      </w:r>
      <w:r w:rsidR="002D079C">
        <w:t>nsure the correct Clinician is displayed in the</w:t>
      </w:r>
      <w:r w:rsidR="00FE2106">
        <w:t xml:space="preserve"> Requesting Consultant/GP field</w:t>
      </w:r>
    </w:p>
    <w:p w:rsidR="00FE2106" w:rsidRDefault="00FE2106" w:rsidP="00FE2106">
      <w:pPr>
        <w:ind w:left="720"/>
      </w:pPr>
    </w:p>
    <w:p w:rsidR="002D079C" w:rsidRDefault="002D079C">
      <w:pPr>
        <w:numPr>
          <w:ilvl w:val="0"/>
          <w:numId w:val="13"/>
        </w:numPr>
      </w:pPr>
      <w:r>
        <w:t>Add Global Clinical Details – as you would on the paper form 80 characters maximum</w:t>
      </w:r>
      <w:r w:rsidR="00164D6D">
        <w:t xml:space="preserve"> and complete any other dialog boxes you may encounter</w:t>
      </w:r>
    </w:p>
    <w:p w:rsidR="00FE2106" w:rsidRDefault="00FE2106" w:rsidP="00FE2106">
      <w:pPr>
        <w:ind w:left="720"/>
      </w:pPr>
    </w:p>
    <w:p w:rsidR="00164D6D" w:rsidRDefault="00164D6D">
      <w:pPr>
        <w:numPr>
          <w:ilvl w:val="0"/>
          <w:numId w:val="13"/>
        </w:numPr>
      </w:pPr>
      <w:r>
        <w:t>If the s</w:t>
      </w:r>
      <w:r w:rsidR="002D079C">
        <w:t>ample</w:t>
      </w:r>
      <w:r>
        <w:t>/s</w:t>
      </w:r>
      <w:r w:rsidR="002D079C">
        <w:t xml:space="preserve"> </w:t>
      </w:r>
      <w:r>
        <w:t>are</w:t>
      </w:r>
      <w:r w:rsidR="002D079C">
        <w:t xml:space="preserve"> to be taken as part of the consultation so ensure ‘</w:t>
      </w:r>
      <w:r w:rsidR="002D079C">
        <w:rPr>
          <w:b/>
          <w:bCs/>
        </w:rPr>
        <w:t>Sample Now’</w:t>
      </w:r>
      <w:r w:rsidR="002D079C">
        <w:t xml:space="preserve"> is selected from the order details.</w:t>
      </w:r>
      <w:r>
        <w:t xml:space="preserve"> </w:t>
      </w:r>
    </w:p>
    <w:p w:rsidR="00164D6D" w:rsidRDefault="00164D6D" w:rsidP="00164D6D">
      <w:pPr>
        <w:pStyle w:val="ListParagraph"/>
      </w:pPr>
    </w:p>
    <w:p w:rsidR="00164D6D" w:rsidRDefault="00164D6D" w:rsidP="00164D6D">
      <w:pPr>
        <w:numPr>
          <w:ilvl w:val="0"/>
          <w:numId w:val="13"/>
        </w:numPr>
      </w:pPr>
      <w:r>
        <w:t xml:space="preserve">You can mix / match </w:t>
      </w:r>
      <w:r w:rsidR="00454CE0">
        <w:t>e.g.</w:t>
      </w:r>
      <w:r>
        <w:t xml:space="preserve"> sample now microbiology but not biochemistry</w:t>
      </w:r>
    </w:p>
    <w:p w:rsidR="00164D6D" w:rsidRDefault="00164D6D" w:rsidP="00164D6D">
      <w:pPr>
        <w:pStyle w:val="ListParagraph"/>
      </w:pPr>
    </w:p>
    <w:p w:rsidR="00164D6D" w:rsidRDefault="00164D6D" w:rsidP="00164D6D">
      <w:pPr>
        <w:numPr>
          <w:ilvl w:val="0"/>
          <w:numId w:val="13"/>
        </w:numPr>
      </w:pPr>
      <w:r w:rsidRPr="00164D6D">
        <w:rPr>
          <w:b/>
        </w:rPr>
        <w:t>IMPT:</w:t>
      </w:r>
      <w:r>
        <w:t xml:space="preserve">  </w:t>
      </w:r>
      <w:r w:rsidR="00FE2106">
        <w:t>you can click on</w:t>
      </w:r>
      <w:r>
        <w:t xml:space="preserve"> </w:t>
      </w:r>
      <w:r w:rsidR="00FE2106" w:rsidRPr="00164D6D">
        <w:rPr>
          <w:b/>
        </w:rPr>
        <w:t>”Sample Time to be Hand Written”</w:t>
      </w:r>
      <w:r>
        <w:t xml:space="preserve"> if the patient</w:t>
      </w:r>
    </w:p>
    <w:p w:rsidR="00164D6D" w:rsidRDefault="00FE2106" w:rsidP="00164D6D">
      <w:pPr>
        <w:numPr>
          <w:ilvl w:val="1"/>
          <w:numId w:val="13"/>
        </w:numPr>
      </w:pPr>
      <w:r>
        <w:t>is go</w:t>
      </w:r>
      <w:r w:rsidR="00164D6D">
        <w:t xml:space="preserve">ing to take the request form to phlebotomy (and ASDA) at a later date </w:t>
      </w:r>
    </w:p>
    <w:p w:rsidR="00FE2106" w:rsidRDefault="00164D6D" w:rsidP="00164D6D">
      <w:pPr>
        <w:numPr>
          <w:ilvl w:val="1"/>
          <w:numId w:val="13"/>
        </w:numPr>
      </w:pPr>
      <w:r>
        <w:t>or a community nurse for example will take the specimen later</w:t>
      </w:r>
    </w:p>
    <w:p w:rsidR="00DD16EF" w:rsidRDefault="00DD16EF" w:rsidP="00DD16EF">
      <w:pPr>
        <w:ind w:left="720"/>
      </w:pPr>
    </w:p>
    <w:p w:rsidR="00DD16EF" w:rsidRPr="00DD16EF" w:rsidRDefault="00DD16EF" w:rsidP="00DD16EF">
      <w:pPr>
        <w:numPr>
          <w:ilvl w:val="0"/>
          <w:numId w:val="13"/>
        </w:numPr>
        <w:rPr>
          <w:b/>
        </w:rPr>
      </w:pPr>
      <w:r w:rsidRPr="00DD16EF">
        <w:rPr>
          <w:b/>
        </w:rPr>
        <w:t xml:space="preserve">For Postponed Requests – see </w:t>
      </w:r>
      <w:r w:rsidR="005B4926">
        <w:rPr>
          <w:b/>
        </w:rPr>
        <w:t xml:space="preserve">“Postponed Requests” </w:t>
      </w:r>
      <w:r w:rsidRPr="00DD16EF">
        <w:rPr>
          <w:b/>
        </w:rPr>
        <w:t>below</w:t>
      </w:r>
    </w:p>
    <w:p w:rsidR="00FE2106" w:rsidRDefault="00FE2106" w:rsidP="00FE2106">
      <w:pPr>
        <w:ind w:left="720"/>
      </w:pPr>
    </w:p>
    <w:p w:rsidR="00FE2106" w:rsidRDefault="00FE2106" w:rsidP="00FE2106">
      <w:pPr>
        <w:ind w:left="720"/>
      </w:pPr>
    </w:p>
    <w:p w:rsidR="002D079C" w:rsidRDefault="00FE2106">
      <w:pPr>
        <w:pStyle w:val="ListParagraph"/>
        <w:ind w:left="360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806C84" wp14:editId="40CFD088">
                <wp:simplePos x="0" y="0"/>
                <wp:positionH relativeFrom="column">
                  <wp:posOffset>1085850</wp:posOffset>
                </wp:positionH>
                <wp:positionV relativeFrom="paragraph">
                  <wp:posOffset>1218565</wp:posOffset>
                </wp:positionV>
                <wp:extent cx="1485900" cy="295275"/>
                <wp:effectExtent l="0" t="0" r="19050" b="28575"/>
                <wp:wrapNone/>
                <wp:docPr id="1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9527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85.5pt;margin-top:95.95pt;width:117pt;height:2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" filled="f" strokecolor="red" strokeweight="1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81BC5B" wp14:editId="3623B917">
                <wp:simplePos x="0" y="0"/>
                <wp:positionH relativeFrom="column">
                  <wp:posOffset>85725</wp:posOffset>
                </wp:positionH>
                <wp:positionV relativeFrom="paragraph">
                  <wp:posOffset>904240</wp:posOffset>
                </wp:positionV>
                <wp:extent cx="1000125" cy="400050"/>
                <wp:effectExtent l="0" t="0" r="66675" b="57150"/>
                <wp:wrapNone/>
                <wp:docPr id="4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5pt,71.2pt" to="85.5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DA1EE5" wp14:editId="75E0039E">
                <wp:simplePos x="0" y="0"/>
                <wp:positionH relativeFrom="column">
                  <wp:posOffset>-647700</wp:posOffset>
                </wp:positionH>
                <wp:positionV relativeFrom="paragraph">
                  <wp:posOffset>666115</wp:posOffset>
                </wp:positionV>
                <wp:extent cx="733425" cy="55245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2106" w:rsidRPr="00247A9D" w:rsidRDefault="00FE2106" w:rsidP="00FE2106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Correct requesting Clinician?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left:0;text-align:left;margin-left:-51pt;margin-top:52.45pt;width:57.75pt;height:43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" fillcolor="white [3201]" strokeweight=".5pt">
                <v:textbox>
                  <w:txbxContent>
                    <w:p w:rsidR="00FE2106" w:rsidRPr="00247A9D" w:rsidRDefault="00FE2106" w:rsidP="00FE2106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Correct requesting Clinician?</w:t>
                      </w:r>
                    </w:p>
                  </w:txbxContent>
                </v:textbox>
              </v:shape>
            </w:pict>
          </mc:Fallback>
        </mc:AlternateContent>
      </w:r>
      <w:r w:rsidR="00CE432C">
        <w:rPr>
          <w:noProof/>
          <w:lang w:eastAsia="en-GB"/>
        </w:rPr>
        <w:drawing>
          <wp:inline distT="0" distB="0" distL="0" distR="0" wp14:anchorId="7FC8C4D8" wp14:editId="54348170">
            <wp:extent cx="5009472" cy="27908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0" t="3123" r="19485" b="45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72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9C" w:rsidRDefault="002D079C">
      <w:pPr>
        <w:pStyle w:val="ListParagraph"/>
        <w:ind w:left="360"/>
        <w:rPr>
          <w:sz w:val="24"/>
          <w:szCs w:val="24"/>
        </w:rPr>
      </w:pPr>
    </w:p>
    <w:p w:rsidR="00164D6D" w:rsidRPr="00164D6D" w:rsidRDefault="00164D6D" w:rsidP="00164D6D">
      <w:pPr>
        <w:numPr>
          <w:ilvl w:val="0"/>
          <w:numId w:val="15"/>
        </w:numPr>
        <w:rPr>
          <w:sz w:val="24"/>
          <w:szCs w:val="24"/>
        </w:rPr>
      </w:pPr>
      <w:r>
        <w:t xml:space="preserve">Patient category </w:t>
      </w:r>
      <w:r w:rsidRPr="00467188">
        <w:rPr>
          <w:b/>
        </w:rPr>
        <w:t>defaults to NHS</w:t>
      </w:r>
      <w:r>
        <w:t>. However you need to click and select if you want to choose another option from the drop down list</w:t>
      </w:r>
    </w:p>
    <w:p w:rsidR="00164D6D" w:rsidRDefault="00164D6D" w:rsidP="00164D6D">
      <w:pPr>
        <w:ind w:left="720"/>
        <w:rPr>
          <w:sz w:val="24"/>
          <w:szCs w:val="24"/>
        </w:rPr>
      </w:pPr>
    </w:p>
    <w:p w:rsidR="00164D6D" w:rsidRDefault="00164D6D" w:rsidP="00164D6D">
      <w:pPr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Click ‘</w:t>
      </w:r>
      <w:r>
        <w:rPr>
          <w:b/>
          <w:bCs/>
          <w:sz w:val="24"/>
          <w:szCs w:val="24"/>
        </w:rPr>
        <w:t xml:space="preserve">Accept Request’ </w:t>
      </w:r>
      <w:r>
        <w:rPr>
          <w:sz w:val="24"/>
          <w:szCs w:val="24"/>
        </w:rPr>
        <w:t>at the bottom of the screen</w:t>
      </w:r>
    </w:p>
    <w:p w:rsidR="00164D6D" w:rsidRDefault="00164D6D">
      <w:pPr>
        <w:pStyle w:val="ListParagraph"/>
        <w:ind w:left="360"/>
        <w:rPr>
          <w:sz w:val="24"/>
          <w:szCs w:val="24"/>
        </w:rPr>
      </w:pPr>
    </w:p>
    <w:p w:rsidR="00164D6D" w:rsidRDefault="00164D6D">
      <w:pPr>
        <w:pStyle w:val="ListParagraph"/>
        <w:ind w:left="360"/>
        <w:rPr>
          <w:sz w:val="24"/>
          <w:szCs w:val="24"/>
        </w:rPr>
      </w:pPr>
    </w:p>
    <w:p w:rsidR="002D079C" w:rsidRDefault="00467188">
      <w:pPr>
        <w:pStyle w:val="ListParagraph"/>
        <w:ind w:left="360"/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2E85D13" wp14:editId="774754DA">
                <wp:simplePos x="0" y="0"/>
                <wp:positionH relativeFrom="column">
                  <wp:posOffset>4400550</wp:posOffset>
                </wp:positionH>
                <wp:positionV relativeFrom="paragraph">
                  <wp:posOffset>2376805</wp:posOffset>
                </wp:positionV>
                <wp:extent cx="742950" cy="68580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D6D" w:rsidRPr="00247A9D" w:rsidRDefault="00467188" w:rsidP="00164D6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Accept Request to place &amp; print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346.5pt;margin-top:187.15pt;width:58.5pt;height:5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" fillcolor="white [3201]" strokeweight=".5pt">
                <v:textbox>
                  <w:txbxContent>
                    <w:p w:rsidR="00164D6D" w:rsidRPr="00247A9D" w:rsidRDefault="00467188" w:rsidP="00164D6D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Accept Request to place &amp; print order</w:t>
                      </w:r>
                    </w:p>
                  </w:txbxContent>
                </v:textbox>
              </v:shape>
            </w:pict>
          </mc:Fallback>
        </mc:AlternateContent>
      </w:r>
      <w:r w:rsidR="00DD16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EED47FD" wp14:editId="2FEF85AF">
                <wp:simplePos x="0" y="0"/>
                <wp:positionH relativeFrom="column">
                  <wp:posOffset>4705350</wp:posOffset>
                </wp:positionH>
                <wp:positionV relativeFrom="paragraph">
                  <wp:posOffset>3062605</wp:posOffset>
                </wp:positionV>
                <wp:extent cx="0" cy="352425"/>
                <wp:effectExtent l="76200" t="0" r="76200" b="47625"/>
                <wp:wrapNone/>
                <wp:docPr id="4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5pt,241.15pt" to="370.5pt,2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">
                <v:stroke endarrow="block"/>
              </v:line>
            </w:pict>
          </mc:Fallback>
        </mc:AlternateContent>
      </w:r>
      <w:r w:rsidR="00164D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552AFC0" wp14:editId="002D580F">
                <wp:simplePos x="0" y="0"/>
                <wp:positionH relativeFrom="column">
                  <wp:posOffset>2647950</wp:posOffset>
                </wp:positionH>
                <wp:positionV relativeFrom="paragraph">
                  <wp:posOffset>2239010</wp:posOffset>
                </wp:positionV>
                <wp:extent cx="685800" cy="6858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D6D" w:rsidRPr="00247A9D" w:rsidRDefault="00164D6D" w:rsidP="00164D6D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Change patient category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6" type="#_x0000_t202" style="position:absolute;left:0;text-align:left;margin-left:208.5pt;margin-top:176.3pt;width:54pt;height:5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" fillcolor="white [3201]" strokeweight=".5pt">
                <v:textbox>
                  <w:txbxContent>
                    <w:p w:rsidR="00164D6D" w:rsidRPr="00247A9D" w:rsidRDefault="00164D6D" w:rsidP="00164D6D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Change patient category here</w:t>
                      </w:r>
                    </w:p>
                  </w:txbxContent>
                </v:textbox>
              </v:shape>
            </w:pict>
          </mc:Fallback>
        </mc:AlternateContent>
      </w:r>
      <w:r w:rsidR="00164D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77D914" wp14:editId="27CF85DF">
                <wp:simplePos x="0" y="0"/>
                <wp:positionH relativeFrom="column">
                  <wp:posOffset>1828800</wp:posOffset>
                </wp:positionH>
                <wp:positionV relativeFrom="paragraph">
                  <wp:posOffset>2505710</wp:posOffset>
                </wp:positionV>
                <wp:extent cx="819150" cy="0"/>
                <wp:effectExtent l="38100" t="76200" r="0" b="95250"/>
                <wp:wrapNone/>
                <wp:docPr id="1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97.3pt" to="208.5pt,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">
                <v:stroke endarrow="block"/>
              </v:line>
            </w:pict>
          </mc:Fallback>
        </mc:AlternateContent>
      </w:r>
      <w:r w:rsidR="00CE43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118586" wp14:editId="6A3C613C">
                <wp:simplePos x="0" y="0"/>
                <wp:positionH relativeFrom="column">
                  <wp:posOffset>4343400</wp:posOffset>
                </wp:positionH>
                <wp:positionV relativeFrom="paragraph">
                  <wp:posOffset>3417570</wp:posOffset>
                </wp:positionV>
                <wp:extent cx="800100" cy="457200"/>
                <wp:effectExtent l="9525" t="17145" r="9525" b="11430"/>
                <wp:wrapNone/>
                <wp:docPr id="11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42pt;margin-top:269.1pt;width:63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" filled="f" strokecolor="red" strokeweight="1.25pt"/>
            </w:pict>
          </mc:Fallback>
        </mc:AlternateContent>
      </w:r>
      <w:r w:rsidR="00CE432C">
        <w:rPr>
          <w:noProof/>
          <w:sz w:val="20"/>
          <w:szCs w:val="20"/>
          <w:lang w:eastAsia="en-GB"/>
        </w:rPr>
        <w:drawing>
          <wp:inline distT="0" distB="0" distL="0" distR="0" wp14:anchorId="15572498" wp14:editId="4B239E81">
            <wp:extent cx="5210175" cy="3714750"/>
            <wp:effectExtent l="0" t="0" r="9525" b="0"/>
            <wp:docPr id="7" name="Picture 7" descr="cid:image013.jpg@01CCAF57.F33C1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13.jpg@01CCAF57.F33C1B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9C" w:rsidRDefault="002D079C">
      <w:pPr>
        <w:pStyle w:val="ListParagraph"/>
        <w:ind w:left="360"/>
        <w:rPr>
          <w:sz w:val="24"/>
          <w:szCs w:val="24"/>
        </w:rPr>
      </w:pPr>
    </w:p>
    <w:p w:rsidR="002D079C" w:rsidRDefault="002D079C">
      <w:pPr>
        <w:keepNext/>
        <w:outlineLvl w:val="0"/>
        <w:rPr>
          <w:sz w:val="24"/>
          <w:szCs w:val="24"/>
        </w:rPr>
      </w:pPr>
    </w:p>
    <w:p w:rsidR="002D079C" w:rsidRDefault="002D079C">
      <w:pPr>
        <w:keepNext/>
        <w:outlineLvl w:val="0"/>
        <w:rPr>
          <w:sz w:val="24"/>
          <w:szCs w:val="24"/>
        </w:rPr>
      </w:pPr>
    </w:p>
    <w:p w:rsidR="00894057" w:rsidRDefault="00894057">
      <w:pPr>
        <w:keepNext/>
        <w:outlineLvl w:val="0"/>
        <w:rPr>
          <w:sz w:val="24"/>
          <w:szCs w:val="24"/>
        </w:rPr>
      </w:pPr>
    </w:p>
    <w:p w:rsidR="00F749D3" w:rsidRDefault="00F749D3">
      <w:pPr>
        <w:rPr>
          <w:sz w:val="24"/>
          <w:szCs w:val="24"/>
        </w:rPr>
      </w:pPr>
    </w:p>
    <w:p w:rsidR="002D079C" w:rsidRPr="00DD16EF" w:rsidRDefault="002D079C" w:rsidP="00DD16EF">
      <w:pPr>
        <w:pStyle w:val="Heading2"/>
        <w:rPr>
          <w:u w:val="none"/>
        </w:rPr>
      </w:pPr>
      <w:r w:rsidRPr="00DD16EF">
        <w:rPr>
          <w:u w:val="none"/>
        </w:rPr>
        <w:lastRenderedPageBreak/>
        <w:t>Printing the Request</w:t>
      </w:r>
    </w:p>
    <w:p w:rsidR="002D079C" w:rsidRDefault="002D079C"/>
    <w:p w:rsidR="002D079C" w:rsidRDefault="002D079C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Select the correct printer from the list ensuring the </w:t>
      </w:r>
      <w:r w:rsidR="00DD16EF">
        <w:rPr>
          <w:sz w:val="24"/>
          <w:szCs w:val="24"/>
        </w:rPr>
        <w:t>correct stationery is available</w:t>
      </w:r>
    </w:p>
    <w:p w:rsidR="00DD16EF" w:rsidRDefault="00DD16EF" w:rsidP="00DD16EF">
      <w:pPr>
        <w:ind w:left="720"/>
        <w:rPr>
          <w:sz w:val="24"/>
          <w:szCs w:val="24"/>
        </w:rPr>
      </w:pPr>
    </w:p>
    <w:p w:rsidR="002D079C" w:rsidRDefault="002D079C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Click ‘Print’</w:t>
      </w:r>
    </w:p>
    <w:p w:rsidR="00DD16EF" w:rsidRDefault="00DD16EF" w:rsidP="00DD16EF">
      <w:pPr>
        <w:rPr>
          <w:sz w:val="24"/>
          <w:szCs w:val="24"/>
        </w:rPr>
      </w:pPr>
    </w:p>
    <w:p w:rsidR="002D079C" w:rsidRDefault="002D079C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Ensure that the form has printed correctly before selecting ‘proceed’ or otherwise select reprint before proceeding.</w:t>
      </w:r>
    </w:p>
    <w:p w:rsidR="002D079C" w:rsidRDefault="002D079C">
      <w:pPr>
        <w:pStyle w:val="ListParagraph"/>
        <w:rPr>
          <w:sz w:val="24"/>
          <w:szCs w:val="24"/>
        </w:rPr>
      </w:pPr>
    </w:p>
    <w:p w:rsidR="002D079C" w:rsidRDefault="00CE432C" w:rsidP="009D7D38">
      <w:pPr>
        <w:pStyle w:val="ListParagraph"/>
        <w:ind w:left="0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686300" cy="2838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9C" w:rsidRDefault="002D079C">
      <w:pPr>
        <w:ind w:left="360"/>
        <w:rPr>
          <w:sz w:val="24"/>
          <w:szCs w:val="24"/>
        </w:rPr>
      </w:pPr>
    </w:p>
    <w:p w:rsidR="002D079C" w:rsidRDefault="002D079C" w:rsidP="00467188">
      <w:pPr>
        <w:pStyle w:val="BodyText"/>
        <w:numPr>
          <w:ilvl w:val="0"/>
          <w:numId w:val="20"/>
        </w:numPr>
      </w:pPr>
      <w:r>
        <w:t xml:space="preserve">The SystmOne record will be updated to show that the test has now been requested </w:t>
      </w:r>
    </w:p>
    <w:p w:rsidR="00467188" w:rsidRDefault="00467188" w:rsidP="00467188">
      <w:pPr>
        <w:pStyle w:val="BodyText"/>
        <w:ind w:left="720"/>
      </w:pPr>
    </w:p>
    <w:p w:rsidR="00467188" w:rsidRDefault="00467188" w:rsidP="00467188">
      <w:pPr>
        <w:pStyle w:val="BodyText"/>
        <w:ind w:left="720"/>
      </w:pPr>
    </w:p>
    <w:p w:rsidR="002D079C" w:rsidRDefault="00CE432C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2759710</wp:posOffset>
                </wp:positionV>
                <wp:extent cx="1485900" cy="571500"/>
                <wp:effectExtent l="9525" t="16510" r="9525" b="12065"/>
                <wp:wrapNone/>
                <wp:docPr id="3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171pt;margin-top:217.3pt;width:117pt;height: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" filled="f" strokecolor="red" strokeweight="1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4486275" cy="3438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EF" w:rsidRPr="00467188" w:rsidRDefault="00467188" w:rsidP="00467188">
      <w:pPr>
        <w:pStyle w:val="Heading2"/>
        <w:rPr>
          <w:u w:val="none"/>
        </w:rPr>
      </w:pPr>
      <w:r w:rsidRPr="00467188">
        <w:rPr>
          <w:u w:val="none"/>
        </w:rPr>
        <w:lastRenderedPageBreak/>
        <w:t>Postponed Requests</w:t>
      </w:r>
    </w:p>
    <w:p w:rsidR="00DD16EF" w:rsidRDefault="00DD16EF">
      <w:pPr>
        <w:rPr>
          <w:sz w:val="24"/>
          <w:szCs w:val="24"/>
        </w:rPr>
      </w:pPr>
    </w:p>
    <w:p w:rsidR="005B4926" w:rsidRDefault="005B4926" w:rsidP="005B4926">
      <w:pPr>
        <w:numPr>
          <w:ilvl w:val="0"/>
          <w:numId w:val="13"/>
        </w:numPr>
      </w:pPr>
      <w:r>
        <w:t>As above: ensure the correct Clinician is displayed in the Requesting Consultant/GP field.</w:t>
      </w:r>
    </w:p>
    <w:p w:rsidR="005B4926" w:rsidRDefault="005B4926" w:rsidP="005B4926">
      <w:pPr>
        <w:ind w:left="720"/>
      </w:pPr>
    </w:p>
    <w:p w:rsidR="005B4926" w:rsidRDefault="005B4926" w:rsidP="005B4926">
      <w:pPr>
        <w:numPr>
          <w:ilvl w:val="0"/>
          <w:numId w:val="13"/>
        </w:numPr>
      </w:pPr>
      <w:r>
        <w:t>Add Global Clinical Details – as you would on the paper form 80 characters maximum</w:t>
      </w:r>
    </w:p>
    <w:p w:rsidR="005B4926" w:rsidRDefault="005B4926" w:rsidP="005B4926"/>
    <w:p w:rsidR="005B4926" w:rsidRDefault="005B4926" w:rsidP="005B4926">
      <w:pPr>
        <w:numPr>
          <w:ilvl w:val="0"/>
          <w:numId w:val="13"/>
        </w:numPr>
      </w:pPr>
      <w:r>
        <w:t xml:space="preserve">Tick </w:t>
      </w:r>
      <w:r w:rsidRPr="005B4926">
        <w:rPr>
          <w:b/>
        </w:rPr>
        <w:t xml:space="preserve">‘I want to fill out specimen details later’ </w:t>
      </w:r>
      <w:r>
        <w:t xml:space="preserve">button – this will mark the request as </w:t>
      </w:r>
      <w:r>
        <w:rPr>
          <w:b/>
          <w:bCs/>
        </w:rPr>
        <w:t>Postponed</w:t>
      </w:r>
      <w:r>
        <w:t xml:space="preserve"> in the SystmOne journal</w:t>
      </w:r>
    </w:p>
    <w:p w:rsidR="005B4926" w:rsidRDefault="005B4926" w:rsidP="005B4926">
      <w:pPr>
        <w:pStyle w:val="ListParagraph"/>
      </w:pPr>
    </w:p>
    <w:p w:rsidR="005B4926" w:rsidRDefault="005B4926" w:rsidP="005B4926">
      <w:pPr>
        <w:numPr>
          <w:ilvl w:val="0"/>
          <w:numId w:val="13"/>
        </w:numPr>
      </w:pPr>
      <w:r>
        <w:t xml:space="preserve">Click </w:t>
      </w:r>
      <w:r>
        <w:rPr>
          <w:b/>
        </w:rPr>
        <w:t>`Accept Request’</w:t>
      </w:r>
      <w:r>
        <w:t xml:space="preserve"> and an entry will appear in the SystmOne patient journal marked as </w:t>
      </w:r>
      <w:r>
        <w:rPr>
          <w:b/>
        </w:rPr>
        <w:t>`Postponed</w:t>
      </w:r>
      <w:r w:rsidR="00263B77">
        <w:rPr>
          <w:b/>
        </w:rPr>
        <w:t xml:space="preserve"> </w:t>
      </w:r>
      <w:r>
        <w:rPr>
          <w:b/>
        </w:rPr>
        <w:t>(Awaiting Sample)’</w:t>
      </w:r>
      <w:r>
        <w:t xml:space="preserve"> </w:t>
      </w:r>
    </w:p>
    <w:p w:rsidR="005B4926" w:rsidRDefault="005B4926" w:rsidP="005B4926">
      <w:pPr>
        <w:ind w:left="360"/>
      </w:pPr>
    </w:p>
    <w:p w:rsidR="005B4926" w:rsidRDefault="005B4926">
      <w:pPr>
        <w:rPr>
          <w:sz w:val="24"/>
          <w:szCs w:val="24"/>
        </w:rPr>
      </w:pPr>
    </w:p>
    <w:p w:rsidR="00DD16EF" w:rsidRDefault="005B4926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7051A63" wp14:editId="29D22687">
                <wp:simplePos x="0" y="0"/>
                <wp:positionH relativeFrom="column">
                  <wp:posOffset>4019551</wp:posOffset>
                </wp:positionH>
                <wp:positionV relativeFrom="paragraph">
                  <wp:posOffset>1149985</wp:posOffset>
                </wp:positionV>
                <wp:extent cx="1304924" cy="1"/>
                <wp:effectExtent l="38100" t="76200" r="0" b="95250"/>
                <wp:wrapNone/>
                <wp:docPr id="54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4924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5pt,90.55pt" to="419.25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E1CC55B" wp14:editId="30CC3CBB">
                <wp:simplePos x="0" y="0"/>
                <wp:positionH relativeFrom="column">
                  <wp:posOffset>5323840</wp:posOffset>
                </wp:positionH>
                <wp:positionV relativeFrom="paragraph">
                  <wp:posOffset>921385</wp:posOffset>
                </wp:positionV>
                <wp:extent cx="733425" cy="571500"/>
                <wp:effectExtent l="0" t="0" r="28575" b="1905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926" w:rsidRPr="005B4926" w:rsidRDefault="005B4926" w:rsidP="005B4926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Create a Postponed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margin-left:419.2pt;margin-top:72.55pt;width:57.75pt;height: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">
                <v:textbox>
                  <w:txbxContent>
                    <w:p w:rsidR="005B4926" w:rsidRPr="005B4926" w:rsidRDefault="005B4926" w:rsidP="005B4926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Create a Postponed Request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6429166" wp14:editId="62D0CA1F">
                <wp:simplePos x="0" y="0"/>
                <wp:positionH relativeFrom="column">
                  <wp:posOffset>4543425</wp:posOffset>
                </wp:positionH>
                <wp:positionV relativeFrom="paragraph">
                  <wp:posOffset>2668270</wp:posOffset>
                </wp:positionV>
                <wp:extent cx="0" cy="352425"/>
                <wp:effectExtent l="76200" t="0" r="76200" b="47625"/>
                <wp:wrapNone/>
                <wp:docPr id="5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75pt,210.1pt" to="357.75pt,2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EE6FFD1" wp14:editId="7EF0FF17">
                <wp:simplePos x="0" y="0"/>
                <wp:positionH relativeFrom="column">
                  <wp:posOffset>4076700</wp:posOffset>
                </wp:positionH>
                <wp:positionV relativeFrom="paragraph">
                  <wp:posOffset>2437130</wp:posOffset>
                </wp:positionV>
                <wp:extent cx="1009650" cy="228600"/>
                <wp:effectExtent l="0" t="0" r="19050" b="1905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926" w:rsidRPr="005B4926" w:rsidRDefault="005B4926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B4926">
                              <w:rPr>
                                <w:sz w:val="18"/>
                                <w:szCs w:val="20"/>
                              </w:rPr>
                              <w:t>Accept Request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margin-left:321pt;margin-top:191.9pt;width:79.5pt;height:1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">
                <v:textbox>
                  <w:txbxContent>
                    <w:p w:rsidR="005B4926" w:rsidRPr="005B4926" w:rsidRDefault="005B4926">
                      <w:pPr>
                        <w:rPr>
                          <w:sz w:val="18"/>
                          <w:szCs w:val="20"/>
                        </w:rPr>
                      </w:pPr>
                      <w:r w:rsidRPr="005B4926">
                        <w:rPr>
                          <w:sz w:val="18"/>
                          <w:szCs w:val="20"/>
                        </w:rPr>
                        <w:t>Accept Request</w:t>
                      </w:r>
                    </w:p>
                  </w:txbxContent>
                </v:textbox>
              </v:shape>
            </w:pict>
          </mc:Fallback>
        </mc:AlternateContent>
      </w:r>
      <w:bookmarkStart w:id="2" w:name="_MON_1528398579"/>
      <w:bookmarkEnd w:id="2"/>
      <w:r w:rsidR="00467188">
        <w:object w:dxaOrig="8161" w:dyaOrig="6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49pt" o:ole="">
            <v:imagedata r:id="rId17" o:title=""/>
          </v:shape>
          <o:OLEObject Type="Embed" ProgID="Word.Picture.8" ShapeID="_x0000_i1025" DrawAspect="Content" ObjectID="_1586930573" r:id="rId18"/>
        </w:object>
      </w:r>
    </w:p>
    <w:p w:rsidR="00DD16EF" w:rsidRDefault="00DD16EF">
      <w:pPr>
        <w:rPr>
          <w:sz w:val="24"/>
          <w:szCs w:val="24"/>
        </w:rPr>
      </w:pPr>
    </w:p>
    <w:p w:rsidR="00263B77" w:rsidRDefault="00263B77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5FD0CFC" wp14:editId="47E7EC6C">
                <wp:simplePos x="0" y="0"/>
                <wp:positionH relativeFrom="column">
                  <wp:posOffset>2943226</wp:posOffset>
                </wp:positionH>
                <wp:positionV relativeFrom="paragraph">
                  <wp:posOffset>748030</wp:posOffset>
                </wp:positionV>
                <wp:extent cx="2371724" cy="285750"/>
                <wp:effectExtent l="0" t="57150" r="29210" b="19050"/>
                <wp:wrapNone/>
                <wp:docPr id="6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71724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 y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75pt,58.9pt" to="418.5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2A51658" wp14:editId="42571F8F">
                <wp:simplePos x="0" y="0"/>
                <wp:positionH relativeFrom="column">
                  <wp:posOffset>5324475</wp:posOffset>
                </wp:positionH>
                <wp:positionV relativeFrom="paragraph">
                  <wp:posOffset>557530</wp:posOffset>
                </wp:positionV>
                <wp:extent cx="828675" cy="94297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B77" w:rsidRPr="005B4926" w:rsidRDefault="00263B77" w:rsidP="00263B77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When in the `New Journal’ Click on the filter &amp; select “Show All”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9" type="#_x0000_t202" style="position:absolute;margin-left:419.25pt;margin-top:43.9pt;width:65.25pt;height:74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NVLAIAAFk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">
                <v:textbox>
                  <w:txbxContent>
                    <w:p w:rsidR="00263B77" w:rsidRPr="005B4926" w:rsidRDefault="00263B77" w:rsidP="00263B77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When in the `New Journal’ Click on the filter &amp; select “Show All”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36298E0" wp14:editId="188FA0BE">
                <wp:simplePos x="0" y="0"/>
                <wp:positionH relativeFrom="column">
                  <wp:posOffset>609600</wp:posOffset>
                </wp:positionH>
                <wp:positionV relativeFrom="paragraph">
                  <wp:posOffset>2014856</wp:posOffset>
                </wp:positionV>
                <wp:extent cx="0" cy="1133474"/>
                <wp:effectExtent l="76200" t="38100" r="57150" b="10160"/>
                <wp:wrapNone/>
                <wp:docPr id="5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347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65pt" to="48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9166AEB" wp14:editId="4C10A7AA">
                <wp:simplePos x="0" y="0"/>
                <wp:positionH relativeFrom="column">
                  <wp:posOffset>66675</wp:posOffset>
                </wp:positionH>
                <wp:positionV relativeFrom="paragraph">
                  <wp:posOffset>3148330</wp:posOffset>
                </wp:positionV>
                <wp:extent cx="1104900" cy="371475"/>
                <wp:effectExtent l="0" t="0" r="19050" b="2857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B77" w:rsidRPr="005B4926" w:rsidRDefault="00263B77" w:rsidP="00263B77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Pathology Request Heading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0" type="#_x0000_t202" style="position:absolute;margin-left:5.25pt;margin-top:247.9pt;width:87pt;height:29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">
                <v:textbox>
                  <w:txbxContent>
                    <w:p w:rsidR="00263B77" w:rsidRPr="005B4926" w:rsidRDefault="00263B77" w:rsidP="00263B77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Pathology Request Heading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25579B6" wp14:editId="342B2CDC">
                <wp:simplePos x="0" y="0"/>
                <wp:positionH relativeFrom="column">
                  <wp:posOffset>4333875</wp:posOffset>
                </wp:positionH>
                <wp:positionV relativeFrom="paragraph">
                  <wp:posOffset>2748280</wp:posOffset>
                </wp:positionV>
                <wp:extent cx="989965" cy="0"/>
                <wp:effectExtent l="38100" t="76200" r="0" b="95250"/>
                <wp:wrapNone/>
                <wp:docPr id="5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99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25pt,216.4pt" to="419.2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67F685B" wp14:editId="50D3426D">
                <wp:simplePos x="0" y="0"/>
                <wp:positionH relativeFrom="column">
                  <wp:posOffset>5314950</wp:posOffset>
                </wp:positionH>
                <wp:positionV relativeFrom="paragraph">
                  <wp:posOffset>2557780</wp:posOffset>
                </wp:positionV>
                <wp:extent cx="733425" cy="371475"/>
                <wp:effectExtent l="0" t="0" r="28575" b="285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B77" w:rsidRPr="005B4926" w:rsidRDefault="00263B77" w:rsidP="00263B77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20"/>
                              </w:rPr>
                              <w:t>Journal Entry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margin-left:418.5pt;margin-top:201.4pt;width:57.75pt;height:29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">
                <v:textbox>
                  <w:txbxContent>
                    <w:p w:rsidR="00263B77" w:rsidRPr="005B4926" w:rsidRDefault="00263B77" w:rsidP="00263B77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20"/>
                        </w:rPr>
                        <w:t>Journal Entry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en-GB"/>
        </w:rPr>
        <w:drawing>
          <wp:inline distT="0" distB="0" distL="0" distR="0" wp14:anchorId="219FA25B" wp14:editId="042439D4">
            <wp:extent cx="5238750" cy="30384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77" w:rsidRPr="00263B77" w:rsidRDefault="00263B77" w:rsidP="00263B77">
      <w:pPr>
        <w:pStyle w:val="Heading2"/>
        <w:rPr>
          <w:u w:val="none"/>
        </w:rPr>
      </w:pPr>
      <w:bookmarkStart w:id="3" w:name="_Toc307923013"/>
      <w:r w:rsidRPr="00263B77">
        <w:rPr>
          <w:u w:val="none"/>
        </w:rPr>
        <w:lastRenderedPageBreak/>
        <w:t>Update the Request</w:t>
      </w:r>
      <w:bookmarkEnd w:id="3"/>
      <w:r>
        <w:rPr>
          <w:u w:val="none"/>
        </w:rPr>
        <w:t xml:space="preserve"> . . . a</w:t>
      </w:r>
      <w:r w:rsidRPr="00263B77">
        <w:rPr>
          <w:u w:val="none"/>
        </w:rPr>
        <w:t xml:space="preserve">dd </w:t>
      </w:r>
      <w:r>
        <w:rPr>
          <w:u w:val="none"/>
        </w:rPr>
        <w:t>f</w:t>
      </w:r>
      <w:r w:rsidRPr="00263B77">
        <w:rPr>
          <w:u w:val="none"/>
        </w:rPr>
        <w:t xml:space="preserve">urther </w:t>
      </w:r>
      <w:r>
        <w:rPr>
          <w:u w:val="none"/>
        </w:rPr>
        <w:t>t</w:t>
      </w:r>
      <w:r w:rsidRPr="00263B77">
        <w:rPr>
          <w:u w:val="none"/>
        </w:rPr>
        <w:t>ests</w:t>
      </w:r>
      <w:r>
        <w:rPr>
          <w:u w:val="none"/>
        </w:rPr>
        <w:t xml:space="preserve"> and change supporting information</w:t>
      </w:r>
    </w:p>
    <w:p w:rsidR="00263B77" w:rsidRDefault="00263B77" w:rsidP="00263B77">
      <w:pPr>
        <w:pStyle w:val="Header"/>
        <w:tabs>
          <w:tab w:val="clear" w:pos="4513"/>
          <w:tab w:val="clear" w:pos="9026"/>
        </w:tabs>
        <w:rPr>
          <w:rFonts w:cs="Arial"/>
        </w:rPr>
      </w:pPr>
      <w:r>
        <w:rPr>
          <w:rFonts w:cs="Arial"/>
        </w:rPr>
        <w:t xml:space="preserve"> </w:t>
      </w:r>
    </w:p>
    <w:p w:rsidR="00263B77" w:rsidRPr="00263B77" w:rsidRDefault="00263B77" w:rsidP="00263B77">
      <w:pPr>
        <w:numPr>
          <w:ilvl w:val="0"/>
          <w:numId w:val="21"/>
        </w:numPr>
        <w:rPr>
          <w:rFonts w:ascii="Arial" w:hAnsi="Arial" w:cs="Arial"/>
        </w:rPr>
      </w:pPr>
      <w:r>
        <w:rPr>
          <w:rFonts w:cs="Arial"/>
        </w:rPr>
        <w:t>Right mouse click on the SystmOne entry for the patient either from the journal or from pathology requests</w:t>
      </w:r>
    </w:p>
    <w:p w:rsidR="00263B77" w:rsidRPr="00263B77" w:rsidRDefault="00263B77" w:rsidP="00263B77">
      <w:pPr>
        <w:ind w:left="720"/>
        <w:rPr>
          <w:rFonts w:ascii="Arial" w:hAnsi="Arial" w:cs="Arial"/>
        </w:rPr>
      </w:pPr>
    </w:p>
    <w:p w:rsidR="00263B77" w:rsidRPr="00263B77" w:rsidRDefault="00263B77" w:rsidP="00263B77">
      <w:pPr>
        <w:numPr>
          <w:ilvl w:val="0"/>
          <w:numId w:val="21"/>
        </w:numPr>
      </w:pPr>
      <w:r>
        <w:rPr>
          <w:rFonts w:cs="Arial"/>
        </w:rPr>
        <w:t xml:space="preserve">If you wish to add any tests to the original request double click on the journal entry and select </w:t>
      </w:r>
      <w:r>
        <w:rPr>
          <w:rFonts w:cs="Arial"/>
          <w:b/>
          <w:bCs/>
        </w:rPr>
        <w:t>Update Request</w:t>
      </w:r>
      <w:r>
        <w:rPr>
          <w:rFonts w:cs="Arial"/>
        </w:rPr>
        <w:t xml:space="preserve"> and amend as required, ensure that you do this before you </w:t>
      </w:r>
      <w:r w:rsidRPr="00263B77">
        <w:rPr>
          <w:rFonts w:cs="Arial"/>
          <w:b/>
        </w:rPr>
        <w:t>‘Take Sample’</w:t>
      </w:r>
    </w:p>
    <w:p w:rsidR="00263B77" w:rsidRDefault="00263B77" w:rsidP="00263B77"/>
    <w:p w:rsidR="00263B77" w:rsidRDefault="00263B77" w:rsidP="00263B77">
      <w:pPr>
        <w:rPr>
          <w:sz w:val="24"/>
          <w:szCs w:val="24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3493135</wp:posOffset>
                </wp:positionH>
                <wp:positionV relativeFrom="paragraph">
                  <wp:posOffset>2059940</wp:posOffset>
                </wp:positionV>
                <wp:extent cx="1219200" cy="685800"/>
                <wp:effectExtent l="16510" t="10160" r="12065" b="889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858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75.05pt;margin-top:162.2pt;width:96pt;height:5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" filled="f" strokecolor="red" strokeweight="1.2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2171065</wp:posOffset>
            </wp:positionV>
            <wp:extent cx="1219200" cy="508000"/>
            <wp:effectExtent l="0" t="0" r="0" b="63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3" t="62375" r="31433" b="2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2107565</wp:posOffset>
                </wp:positionV>
                <wp:extent cx="800100" cy="457200"/>
                <wp:effectExtent l="9525" t="10160" r="9525" b="8890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192pt;margin-top:165.95pt;width:63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" filled="f" strokecolor="red" strokeweight="1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4629150" cy="34766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77" w:rsidRDefault="00263B77" w:rsidP="00263B77">
      <w:pPr>
        <w:rPr>
          <w:sz w:val="24"/>
          <w:szCs w:val="24"/>
        </w:rPr>
      </w:pPr>
    </w:p>
    <w:p w:rsidR="00A54F64" w:rsidRDefault="00A54F64" w:rsidP="00A54F64">
      <w:pPr>
        <w:numPr>
          <w:ilvl w:val="0"/>
          <w:numId w:val="23"/>
        </w:numPr>
      </w:pPr>
      <w:r>
        <w:t xml:space="preserve">Click </w:t>
      </w:r>
      <w:r>
        <w:rPr>
          <w:b/>
          <w:bCs/>
        </w:rPr>
        <w:t xml:space="preserve">‘Edit Request’ </w:t>
      </w:r>
      <w:r>
        <w:t>to make any changes to the request</w:t>
      </w:r>
    </w:p>
    <w:p w:rsidR="00A54F64" w:rsidRDefault="00A54F64" w:rsidP="00A54F64">
      <w:pPr>
        <w:ind w:left="720"/>
      </w:pPr>
    </w:p>
    <w:p w:rsidR="00A54F64" w:rsidRDefault="00A54F64" w:rsidP="00A54F64">
      <w:pPr>
        <w:numPr>
          <w:ilvl w:val="0"/>
          <w:numId w:val="22"/>
        </w:numPr>
      </w:pPr>
      <w:r>
        <w:t xml:space="preserve">You can also </w:t>
      </w:r>
      <w:r>
        <w:rPr>
          <w:b/>
          <w:bCs/>
        </w:rPr>
        <w:t xml:space="preserve">‘Delete and Reprint Requests’ </w:t>
      </w:r>
      <w:r>
        <w:t>from this menu</w:t>
      </w:r>
    </w:p>
    <w:p w:rsidR="00A54F64" w:rsidRDefault="00A54F64" w:rsidP="00A54F64">
      <w:pPr>
        <w:ind w:left="720"/>
      </w:pPr>
    </w:p>
    <w:p w:rsidR="00263B77" w:rsidRDefault="00A54F64" w:rsidP="00A54F64">
      <w:pPr>
        <w:rPr>
          <w:sz w:val="24"/>
          <w:szCs w:val="24"/>
        </w:rPr>
      </w:pP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729615</wp:posOffset>
                </wp:positionV>
                <wp:extent cx="559435" cy="228600"/>
                <wp:effectExtent l="38100" t="61595" r="12065" b="508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943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344.25pt;margin-top:57.45pt;width:44.05pt;height:18pt;flip:x y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272415</wp:posOffset>
                </wp:positionV>
                <wp:extent cx="1238250" cy="880110"/>
                <wp:effectExtent l="6985" t="13970" r="12065" b="1079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4F64" w:rsidRPr="00807FA9" w:rsidRDefault="00A54F64" w:rsidP="00A54F64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07FA9"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Edit request allows changes to be made prior to taking the samples and accepting request prior to printing.</w:t>
                            </w:r>
                          </w:p>
                          <w:p w:rsidR="00A54F64" w:rsidRDefault="00A54F64" w:rsidP="00A54F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2" type="#_x0000_t202" style="position:absolute;margin-left:388.3pt;margin-top:21.45pt;width:97.5pt;height:69.3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">
                <v:textbox>
                  <w:txbxContent>
                    <w:p w:rsidR="00A54F64" w:rsidRPr="00807FA9" w:rsidRDefault="00A54F64" w:rsidP="00A54F64">
                      <w:pPr>
                        <w:jc w:val="center"/>
                        <w:rPr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807FA9"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t>Edit request allows changes to be made prior to taking the samples and accepting request prior to printing.</w:t>
                      </w:r>
                    </w:p>
                    <w:p w:rsidR="00A54F64" w:rsidRDefault="00A54F64" w:rsidP="00A54F64"/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en-GB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432435</wp:posOffset>
            </wp:positionV>
            <wp:extent cx="1511935" cy="1805940"/>
            <wp:effectExtent l="0" t="0" r="0" b="381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7" t="29250" r="34969" b="3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4800600" cy="24098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64" w:rsidRDefault="00A54F64" w:rsidP="00A54F64">
      <w:pPr>
        <w:rPr>
          <w:sz w:val="24"/>
          <w:szCs w:val="24"/>
        </w:rPr>
      </w:pPr>
    </w:p>
    <w:p w:rsidR="00A54F64" w:rsidRDefault="00A54F64" w:rsidP="00A54F64">
      <w:pPr>
        <w:rPr>
          <w:sz w:val="24"/>
          <w:szCs w:val="24"/>
        </w:rPr>
      </w:pPr>
    </w:p>
    <w:p w:rsidR="00A54F64" w:rsidRDefault="00A54F64" w:rsidP="00A54F64">
      <w:pPr>
        <w:rPr>
          <w:rFonts w:cs="Arial"/>
        </w:rPr>
      </w:pPr>
      <w:r>
        <w:rPr>
          <w:rFonts w:cs="Arial"/>
        </w:rPr>
        <w:lastRenderedPageBreak/>
        <w:t>When the sample is taken – select ‘Take Sample’ to continue the proc</w:t>
      </w:r>
      <w:r w:rsidR="00454CE0">
        <w:rPr>
          <w:rFonts w:cs="Arial"/>
        </w:rPr>
        <w:t>ess of printing the sample form and labels</w:t>
      </w:r>
    </w:p>
    <w:p w:rsidR="00A54F64" w:rsidRDefault="00A54F64" w:rsidP="00A54F64">
      <w:pPr>
        <w:rPr>
          <w:rFonts w:cs="Arial"/>
        </w:rPr>
      </w:pPr>
    </w:p>
    <w:p w:rsidR="00A54F64" w:rsidRDefault="00A54F64" w:rsidP="00A54F64">
      <w:pPr>
        <w:rPr>
          <w:rFonts w:cs="Arial"/>
        </w:rPr>
      </w:pPr>
      <w:r>
        <w:rPr>
          <w:rFonts w:cs="Arial"/>
          <w:noProof/>
          <w:sz w:val="20"/>
          <w:lang w:eastAsia="en-GB"/>
        </w:rPr>
        <w:drawing>
          <wp:inline distT="0" distB="0" distL="0" distR="0" wp14:anchorId="7DDA3798" wp14:editId="3793B995">
            <wp:extent cx="1445895" cy="234950"/>
            <wp:effectExtent l="0" t="0" r="190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64" w:rsidRDefault="00A54F64" w:rsidP="00A54F64">
      <w:pPr>
        <w:rPr>
          <w:sz w:val="24"/>
          <w:szCs w:val="24"/>
        </w:rPr>
      </w:pPr>
    </w:p>
    <w:p w:rsidR="00A54F64" w:rsidRPr="00A54F64" w:rsidRDefault="00A54F64" w:rsidP="00A54F64">
      <w:pPr>
        <w:rPr>
          <w:b/>
          <w:sz w:val="24"/>
          <w:szCs w:val="24"/>
        </w:rPr>
      </w:pPr>
      <w:r w:rsidRPr="00A54F64">
        <w:rPr>
          <w:b/>
          <w:sz w:val="24"/>
          <w:szCs w:val="24"/>
        </w:rPr>
        <w:t>Note:</w:t>
      </w:r>
    </w:p>
    <w:p w:rsidR="00A54F64" w:rsidRDefault="00A54F64" w:rsidP="00A54F64">
      <w:pPr>
        <w:rPr>
          <w:sz w:val="24"/>
          <w:szCs w:val="24"/>
        </w:rPr>
      </w:pPr>
    </w:p>
    <w:p w:rsidR="00A54F64" w:rsidRDefault="00A54F64" w:rsidP="00A54F64">
      <w:pPr>
        <w:numPr>
          <w:ilvl w:val="0"/>
          <w:numId w:val="22"/>
        </w:numPr>
        <w:rPr>
          <w:rFonts w:cs="Arial"/>
        </w:rPr>
      </w:pPr>
      <w:r>
        <w:rPr>
          <w:rFonts w:cs="Arial"/>
        </w:rPr>
        <w:t xml:space="preserve">After selecting the appropriate request (by double clicking) the request details will show select either </w:t>
      </w:r>
      <w:r w:rsidRPr="00A54F64">
        <w:rPr>
          <w:rFonts w:cs="Arial"/>
          <w:b/>
        </w:rPr>
        <w:t>‘Sample Now'</w:t>
      </w:r>
      <w:r>
        <w:rPr>
          <w:rFonts w:cs="Arial"/>
        </w:rPr>
        <w:t xml:space="preserve"> ‘</w:t>
      </w:r>
      <w:r w:rsidRPr="00A54F64">
        <w:rPr>
          <w:rFonts w:cs="Arial"/>
          <w:b/>
        </w:rPr>
        <w:t>Sample to be hand written’</w:t>
      </w:r>
      <w:r>
        <w:rPr>
          <w:rFonts w:cs="Arial"/>
        </w:rPr>
        <w:t xml:space="preserve"> date and time to added later (see above) </w:t>
      </w:r>
    </w:p>
    <w:p w:rsidR="00A54F64" w:rsidRDefault="00A54F64" w:rsidP="00A54F64">
      <w:pPr>
        <w:ind w:left="720"/>
        <w:rPr>
          <w:rFonts w:cs="Arial"/>
        </w:rPr>
      </w:pPr>
    </w:p>
    <w:p w:rsidR="00A54F64" w:rsidRDefault="00A54F64" w:rsidP="00A54F64">
      <w:pPr>
        <w:numPr>
          <w:ilvl w:val="0"/>
          <w:numId w:val="22"/>
        </w:numPr>
      </w:pPr>
      <w:r>
        <w:rPr>
          <w:rFonts w:cs="Arial"/>
        </w:rPr>
        <w:t xml:space="preserve">Click </w:t>
      </w:r>
      <w:r>
        <w:rPr>
          <w:rFonts w:cs="Arial"/>
          <w:b/>
          <w:bCs/>
        </w:rPr>
        <w:t>‘Accept Request’</w:t>
      </w:r>
      <w:r>
        <w:t xml:space="preserve"> </w:t>
      </w:r>
    </w:p>
    <w:p w:rsidR="00A54F64" w:rsidRDefault="00A54F64" w:rsidP="00A54F64">
      <w:pPr>
        <w:ind w:left="360"/>
      </w:pPr>
    </w:p>
    <w:p w:rsidR="00A54F64" w:rsidRDefault="00A54F64" w:rsidP="00A54F64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772025" cy="3190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64" w:rsidRDefault="00A54F64" w:rsidP="00A54F64">
      <w:pPr>
        <w:rPr>
          <w:sz w:val="24"/>
          <w:szCs w:val="24"/>
        </w:rPr>
      </w:pPr>
    </w:p>
    <w:p w:rsidR="00A54F64" w:rsidRDefault="00A54F64" w:rsidP="00A54F64">
      <w:pPr>
        <w:pStyle w:val="Heading2"/>
      </w:pPr>
    </w:p>
    <w:p w:rsidR="00A54F64" w:rsidRPr="00A54F64" w:rsidRDefault="00A54F64" w:rsidP="00A54F64">
      <w:pPr>
        <w:pStyle w:val="Heading2"/>
        <w:rPr>
          <w:u w:val="none"/>
        </w:rPr>
      </w:pPr>
      <w:r w:rsidRPr="00A54F64">
        <w:rPr>
          <w:u w:val="none"/>
        </w:rPr>
        <w:t>Printing the Request</w:t>
      </w:r>
      <w:r>
        <w:rPr>
          <w:u w:val="none"/>
        </w:rPr>
        <w:t xml:space="preserve"> (as above)</w:t>
      </w:r>
    </w:p>
    <w:p w:rsidR="00A54F64" w:rsidRDefault="00A54F64" w:rsidP="00A54F64">
      <w:pPr>
        <w:ind w:left="720"/>
      </w:pPr>
    </w:p>
    <w:p w:rsidR="00A54F64" w:rsidRDefault="00A54F64" w:rsidP="00A54F64">
      <w:pPr>
        <w:numPr>
          <w:ilvl w:val="0"/>
          <w:numId w:val="19"/>
        </w:numPr>
      </w:pPr>
      <w:r>
        <w:t>Select the correct printer from the list ensuring the correct stationery is available.</w:t>
      </w:r>
    </w:p>
    <w:p w:rsidR="00A54F64" w:rsidRDefault="00A54F64" w:rsidP="00A54F64">
      <w:pPr>
        <w:ind w:left="720"/>
      </w:pPr>
    </w:p>
    <w:p w:rsidR="00A54F64" w:rsidRDefault="00A54F64" w:rsidP="00A54F64">
      <w:pPr>
        <w:numPr>
          <w:ilvl w:val="0"/>
          <w:numId w:val="19"/>
        </w:numPr>
      </w:pPr>
      <w:r>
        <w:t>Click ‘Print’</w:t>
      </w:r>
    </w:p>
    <w:p w:rsidR="00A54F64" w:rsidRDefault="00A54F64" w:rsidP="00A54F64">
      <w:pPr>
        <w:ind w:left="720"/>
      </w:pPr>
    </w:p>
    <w:p w:rsidR="00A54F64" w:rsidRDefault="00A54F64" w:rsidP="00A54F64">
      <w:pPr>
        <w:numPr>
          <w:ilvl w:val="0"/>
          <w:numId w:val="19"/>
        </w:numPr>
      </w:pPr>
      <w:r>
        <w:t>Ensure that the form has printed correctly before selecting ‘proceed’ or otherwise select reprint before proceeding.</w:t>
      </w:r>
    </w:p>
    <w:p w:rsidR="00A54F64" w:rsidRDefault="00A54F64" w:rsidP="00A54F64">
      <w:pPr>
        <w:pStyle w:val="ListParagraph"/>
        <w:rPr>
          <w:sz w:val="24"/>
        </w:rPr>
      </w:pPr>
    </w:p>
    <w:p w:rsidR="00A54F64" w:rsidRDefault="00A54F64" w:rsidP="00A54F64">
      <w:pPr>
        <w:pStyle w:val="BodyText"/>
        <w:numPr>
          <w:ilvl w:val="0"/>
          <w:numId w:val="20"/>
        </w:numPr>
      </w:pPr>
      <w:r>
        <w:t xml:space="preserve">The SystmOne record will be updated to show that the test has now been requested </w:t>
      </w:r>
    </w:p>
    <w:p w:rsidR="00A54F64" w:rsidRDefault="00A54F64" w:rsidP="00A54F64">
      <w:pPr>
        <w:pStyle w:val="BodyText"/>
        <w:ind w:left="720"/>
      </w:pPr>
    </w:p>
    <w:p w:rsidR="00A54F64" w:rsidRDefault="00A54F64" w:rsidP="00A54F64">
      <w:pPr>
        <w:pStyle w:val="BodyText"/>
        <w:ind w:left="720"/>
      </w:pPr>
      <w:r>
        <w:rPr>
          <w:noProof/>
          <w:lang w:eastAsia="en-GB"/>
        </w:rPr>
        <w:drawing>
          <wp:inline distT="0" distB="0" distL="0" distR="0" wp14:anchorId="4BE9AB39" wp14:editId="5E5A8C63">
            <wp:extent cx="4486275" cy="7239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64" w:rsidRDefault="00A54F64" w:rsidP="00A54F64">
      <w:pPr>
        <w:pStyle w:val="BodyText"/>
      </w:pPr>
    </w:p>
    <w:p w:rsidR="00A54F64" w:rsidRPr="00A54F64" w:rsidRDefault="00A54F64" w:rsidP="00A54F64">
      <w:pPr>
        <w:pStyle w:val="Heading1"/>
        <w:ind w:left="0"/>
        <w:jc w:val="left"/>
        <w:rPr>
          <w:u w:val="none"/>
        </w:rPr>
      </w:pPr>
      <w:r w:rsidRPr="00A54F64">
        <w:rPr>
          <w:u w:val="none"/>
        </w:rPr>
        <w:lastRenderedPageBreak/>
        <w:t>FAQs:</w:t>
      </w:r>
    </w:p>
    <w:p w:rsidR="00A54F64" w:rsidRDefault="00A54F64" w:rsidP="00A54F64">
      <w:pPr>
        <w:rPr>
          <w:sz w:val="24"/>
          <w:szCs w:val="24"/>
        </w:rPr>
      </w:pPr>
    </w:p>
    <w:p w:rsidR="00A54F64" w:rsidRDefault="00A54F64" w:rsidP="00A54F64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Printer has jammed and I’ve lost the form</w:t>
      </w:r>
    </w:p>
    <w:p w:rsidR="00A54F64" w:rsidRDefault="00A54F64" w:rsidP="00A54F64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Reprint from ICE</w:t>
      </w:r>
    </w:p>
    <w:p w:rsidR="00A54F64" w:rsidRDefault="00A54F64" w:rsidP="00A54F64">
      <w:pPr>
        <w:pStyle w:val="ListParagraph"/>
        <w:rPr>
          <w:sz w:val="24"/>
          <w:szCs w:val="24"/>
        </w:rPr>
      </w:pPr>
    </w:p>
    <w:p w:rsidR="00A54F64" w:rsidRDefault="00A54F64" w:rsidP="00A54F64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I can’t request electronically </w:t>
      </w:r>
    </w:p>
    <w:p w:rsidR="00A54F64" w:rsidRDefault="00A54F64" w:rsidP="00A54F64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Create a hand written request. The lab will not turn is down</w:t>
      </w:r>
    </w:p>
    <w:p w:rsidR="00A54F64" w:rsidRDefault="00A54F64" w:rsidP="00A54F64">
      <w:pPr>
        <w:pStyle w:val="ListParagraph"/>
        <w:ind w:left="1440"/>
        <w:rPr>
          <w:sz w:val="24"/>
          <w:szCs w:val="24"/>
        </w:rPr>
      </w:pPr>
    </w:p>
    <w:p w:rsidR="00A54F64" w:rsidRDefault="00A54F64" w:rsidP="00A54F64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 want to add more tests:</w:t>
      </w:r>
    </w:p>
    <w:p w:rsidR="00A54F64" w:rsidRDefault="00A54F64" w:rsidP="00A54F64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If specimens have not been taken modify the orders you have created</w:t>
      </w:r>
    </w:p>
    <w:p w:rsidR="00A54F64" w:rsidRDefault="00A54F64" w:rsidP="00A54F64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If specimens have been taken contact the lab to have the new tests added or . . if this is not </w:t>
      </w:r>
      <w:r w:rsidR="00454CE0">
        <w:rPr>
          <w:sz w:val="24"/>
          <w:szCs w:val="24"/>
        </w:rPr>
        <w:t>appropriate</w:t>
      </w:r>
      <w:r>
        <w:rPr>
          <w:sz w:val="24"/>
          <w:szCs w:val="24"/>
        </w:rPr>
        <w:t xml:space="preserve"> . . . create </w:t>
      </w:r>
      <w:r w:rsidR="00454CE0">
        <w:rPr>
          <w:sz w:val="24"/>
          <w:szCs w:val="24"/>
        </w:rPr>
        <w:t>an new order on ICE (e.g. you need to send a new specimen type for the test to be performed)</w:t>
      </w:r>
    </w:p>
    <w:p w:rsidR="00454CE0" w:rsidRPr="00454CE0" w:rsidRDefault="00454CE0" w:rsidP="00454CE0">
      <w:pPr>
        <w:rPr>
          <w:sz w:val="24"/>
          <w:szCs w:val="24"/>
        </w:rPr>
      </w:pPr>
    </w:p>
    <w:p w:rsidR="00454CE0" w:rsidRDefault="00454CE0" w:rsidP="00454CE0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I’ve made a mistake which I’ve noticed after completing the order </w:t>
      </w:r>
    </w:p>
    <w:p w:rsidR="00454CE0" w:rsidRDefault="00454CE0" w:rsidP="00454CE0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Delete Request (see Page 6) or create a new order </w:t>
      </w:r>
    </w:p>
    <w:p w:rsidR="00454CE0" w:rsidRDefault="00454CE0" w:rsidP="00454CE0">
      <w:pPr>
        <w:pStyle w:val="ListParagraph"/>
        <w:rPr>
          <w:sz w:val="24"/>
          <w:szCs w:val="24"/>
        </w:rPr>
      </w:pPr>
    </w:p>
    <w:p w:rsidR="00454CE0" w:rsidRPr="00454CE0" w:rsidRDefault="00454CE0" w:rsidP="00454CE0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 w:rsidP="00263B77">
      <w:pPr>
        <w:rPr>
          <w:sz w:val="24"/>
          <w:szCs w:val="24"/>
        </w:rPr>
      </w:pPr>
    </w:p>
    <w:p w:rsidR="00263B77" w:rsidRDefault="00263B77">
      <w:pPr>
        <w:rPr>
          <w:sz w:val="24"/>
          <w:szCs w:val="24"/>
        </w:rPr>
      </w:pPr>
    </w:p>
    <w:p w:rsidR="00263B77" w:rsidRDefault="00263B77">
      <w:pPr>
        <w:rPr>
          <w:sz w:val="24"/>
          <w:szCs w:val="24"/>
        </w:rPr>
      </w:pPr>
    </w:p>
    <w:p w:rsidR="00DD16EF" w:rsidRDefault="00DD16EF">
      <w:pPr>
        <w:rPr>
          <w:sz w:val="24"/>
          <w:szCs w:val="24"/>
        </w:rPr>
      </w:pPr>
    </w:p>
    <w:p w:rsidR="00DD16EF" w:rsidRDefault="00DD16EF">
      <w:pPr>
        <w:rPr>
          <w:sz w:val="24"/>
          <w:szCs w:val="24"/>
        </w:rPr>
      </w:pPr>
    </w:p>
    <w:sectPr w:rsidR="00DD16EF" w:rsidSect="00454CE0">
      <w:footerReference w:type="default" r:id="rId26"/>
      <w:headerReference w:type="first" r:id="rId27"/>
      <w:footerReference w:type="first" r:id="rId28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181" w:rsidRDefault="00FF7181" w:rsidP="00894057">
      <w:r>
        <w:separator/>
      </w:r>
    </w:p>
  </w:endnote>
  <w:endnote w:type="continuationSeparator" w:id="0">
    <w:p w:rsidR="00FF7181" w:rsidRDefault="00FF7181" w:rsidP="00894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2296190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63B77" w:rsidRDefault="00263B7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6E5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6E5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D7D38" w:rsidRDefault="009D7D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4640638"/>
      <w:docPartObj>
        <w:docPartGallery w:val="Page Numbers (Bottom of Page)"/>
        <w:docPartUnique/>
      </w:docPartObj>
    </w:sdtPr>
    <w:sdtEndPr/>
    <w:sdtContent>
      <w:sdt>
        <w:sdtPr>
          <w:id w:val="-733311255"/>
          <w:docPartObj>
            <w:docPartGallery w:val="Page Numbers (Top of Page)"/>
            <w:docPartUnique/>
          </w:docPartObj>
        </w:sdtPr>
        <w:sdtEndPr/>
        <w:sdtContent>
          <w:p w:rsidR="00454CE0" w:rsidRDefault="00454CE0" w:rsidP="00454CE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6E5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76E51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54CE0" w:rsidRDefault="00454C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181" w:rsidRDefault="00FF7181" w:rsidP="00894057">
      <w:r>
        <w:separator/>
      </w:r>
    </w:p>
  </w:footnote>
  <w:footnote w:type="continuationSeparator" w:id="0">
    <w:p w:rsidR="00FF7181" w:rsidRDefault="00FF7181" w:rsidP="00894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CE0" w:rsidRDefault="00454C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4352925</wp:posOffset>
          </wp:positionH>
          <wp:positionV relativeFrom="paragraph">
            <wp:posOffset>-408305</wp:posOffset>
          </wp:positionV>
          <wp:extent cx="1943100" cy="730110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21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30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037"/>
    <w:multiLevelType w:val="hybridMultilevel"/>
    <w:tmpl w:val="AD785F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91638"/>
    <w:multiLevelType w:val="hybridMultilevel"/>
    <w:tmpl w:val="402435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47B57"/>
    <w:multiLevelType w:val="hybridMultilevel"/>
    <w:tmpl w:val="FA10CF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BCF2777"/>
    <w:multiLevelType w:val="hybridMultilevel"/>
    <w:tmpl w:val="59FEF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C913B64"/>
    <w:multiLevelType w:val="hybridMultilevel"/>
    <w:tmpl w:val="371A517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4175EB1"/>
    <w:multiLevelType w:val="hybridMultilevel"/>
    <w:tmpl w:val="0D04BB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6">
    <w:nsid w:val="14F52D94"/>
    <w:multiLevelType w:val="hybridMultilevel"/>
    <w:tmpl w:val="8C482BA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7">
    <w:nsid w:val="19200713"/>
    <w:multiLevelType w:val="hybridMultilevel"/>
    <w:tmpl w:val="227072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845629"/>
    <w:multiLevelType w:val="hybridMultilevel"/>
    <w:tmpl w:val="43D49C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38B399B"/>
    <w:multiLevelType w:val="hybridMultilevel"/>
    <w:tmpl w:val="39F6F0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D46048"/>
    <w:multiLevelType w:val="hybridMultilevel"/>
    <w:tmpl w:val="D3CCF2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2E0F3E92"/>
    <w:multiLevelType w:val="hybridMultilevel"/>
    <w:tmpl w:val="8DEC43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2CC7005"/>
    <w:multiLevelType w:val="hybridMultilevel"/>
    <w:tmpl w:val="A3B87796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>
    <w:nsid w:val="32CC7F22"/>
    <w:multiLevelType w:val="hybridMultilevel"/>
    <w:tmpl w:val="299474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7C5FC0"/>
    <w:multiLevelType w:val="hybridMultilevel"/>
    <w:tmpl w:val="19C289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830F34"/>
    <w:multiLevelType w:val="hybridMultilevel"/>
    <w:tmpl w:val="FDFE8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9601C6A"/>
    <w:multiLevelType w:val="hybridMultilevel"/>
    <w:tmpl w:val="829298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C78647F"/>
    <w:multiLevelType w:val="hybridMultilevel"/>
    <w:tmpl w:val="674C63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8">
    <w:nsid w:val="4FE37810"/>
    <w:multiLevelType w:val="hybridMultilevel"/>
    <w:tmpl w:val="357A0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62694E"/>
    <w:multiLevelType w:val="hybridMultilevel"/>
    <w:tmpl w:val="4DB23F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B0E3971"/>
    <w:multiLevelType w:val="hybridMultilevel"/>
    <w:tmpl w:val="E576A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320FBD"/>
    <w:multiLevelType w:val="hybridMultilevel"/>
    <w:tmpl w:val="0DD85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56739F6"/>
    <w:multiLevelType w:val="hybridMultilevel"/>
    <w:tmpl w:val="A9DCF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76863595"/>
    <w:multiLevelType w:val="hybridMultilevel"/>
    <w:tmpl w:val="A87A03F8"/>
    <w:lvl w:ilvl="0" w:tplc="08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>
    <w:nsid w:val="7E710C3C"/>
    <w:multiLevelType w:val="hybridMultilevel"/>
    <w:tmpl w:val="3AA640F8"/>
    <w:lvl w:ilvl="0" w:tplc="E8106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12"/>
  </w:num>
  <w:num w:numId="3">
    <w:abstractNumId w:val="17"/>
  </w:num>
  <w:num w:numId="4">
    <w:abstractNumId w:val="22"/>
  </w:num>
  <w:num w:numId="5">
    <w:abstractNumId w:val="24"/>
  </w:num>
  <w:num w:numId="6">
    <w:abstractNumId w:val="0"/>
  </w:num>
  <w:num w:numId="7">
    <w:abstractNumId w:val="21"/>
  </w:num>
  <w:num w:numId="8">
    <w:abstractNumId w:val="7"/>
  </w:num>
  <w:num w:numId="9">
    <w:abstractNumId w:val="16"/>
  </w:num>
  <w:num w:numId="10">
    <w:abstractNumId w:val="5"/>
  </w:num>
  <w:num w:numId="11">
    <w:abstractNumId w:val="10"/>
  </w:num>
  <w:num w:numId="12">
    <w:abstractNumId w:val="6"/>
  </w:num>
  <w:num w:numId="13">
    <w:abstractNumId w:val="15"/>
  </w:num>
  <w:num w:numId="14">
    <w:abstractNumId w:val="4"/>
  </w:num>
  <w:num w:numId="15">
    <w:abstractNumId w:val="19"/>
  </w:num>
  <w:num w:numId="16">
    <w:abstractNumId w:val="3"/>
  </w:num>
  <w:num w:numId="17">
    <w:abstractNumId w:val="11"/>
  </w:num>
  <w:num w:numId="18">
    <w:abstractNumId w:val="13"/>
  </w:num>
  <w:num w:numId="19">
    <w:abstractNumId w:val="2"/>
  </w:num>
  <w:num w:numId="20">
    <w:abstractNumId w:val="8"/>
  </w:num>
  <w:num w:numId="21">
    <w:abstractNumId w:val="1"/>
  </w:num>
  <w:num w:numId="22">
    <w:abstractNumId w:val="9"/>
  </w:num>
  <w:num w:numId="23">
    <w:abstractNumId w:val="14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79C"/>
    <w:rsid w:val="00164D6D"/>
    <w:rsid w:val="00222F0C"/>
    <w:rsid w:val="00247A9D"/>
    <w:rsid w:val="00263B77"/>
    <w:rsid w:val="002D079C"/>
    <w:rsid w:val="003E78E1"/>
    <w:rsid w:val="00454CE0"/>
    <w:rsid w:val="00467188"/>
    <w:rsid w:val="005352B9"/>
    <w:rsid w:val="005B4926"/>
    <w:rsid w:val="006405CE"/>
    <w:rsid w:val="006E4D38"/>
    <w:rsid w:val="00877394"/>
    <w:rsid w:val="00894057"/>
    <w:rsid w:val="008E7C89"/>
    <w:rsid w:val="009D7D38"/>
    <w:rsid w:val="00A2461B"/>
    <w:rsid w:val="00A54F64"/>
    <w:rsid w:val="00B15671"/>
    <w:rsid w:val="00B76E51"/>
    <w:rsid w:val="00CE432C"/>
    <w:rsid w:val="00DD16EF"/>
    <w:rsid w:val="00E76986"/>
    <w:rsid w:val="00E9014B"/>
    <w:rsid w:val="00F749D3"/>
    <w:rsid w:val="00FE2106"/>
    <w:rsid w:val="00F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360" w:right="-590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79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79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  <w:rPr>
      <w:rFonts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D079C"/>
    <w:rPr>
      <w:rFonts w:ascii="Calibri" w:hAnsi="Calibri" w:cs="Calibri"/>
      <w:lang w:eastAsia="en-US"/>
    </w:rPr>
  </w:style>
  <w:style w:type="paragraph" w:styleId="BodyText">
    <w:name w:val="Body Text"/>
    <w:basedOn w:val="Normal"/>
    <w:link w:val="BodyTextChar"/>
    <w:uiPriority w:val="9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D079C"/>
    <w:rPr>
      <w:rFonts w:ascii="Calibri" w:hAnsi="Calibri"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94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57"/>
    <w:rPr>
      <w:rFonts w:ascii="Calibri" w:hAnsi="Calibri" w:cs="Calibri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D16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16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left="360" w:right="-590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79C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079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  <w:rPr>
      <w:rFonts w:cstheme="minorBid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D079C"/>
    <w:rPr>
      <w:rFonts w:ascii="Calibri" w:hAnsi="Calibri" w:cs="Calibri"/>
      <w:lang w:eastAsia="en-US"/>
    </w:rPr>
  </w:style>
  <w:style w:type="paragraph" w:styleId="BodyText">
    <w:name w:val="Body Text"/>
    <w:basedOn w:val="Normal"/>
    <w:link w:val="BodyTextChar"/>
    <w:uiPriority w:val="9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D079C"/>
    <w:rPr>
      <w:rFonts w:ascii="Calibri" w:hAnsi="Calibri"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940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57"/>
    <w:rPr>
      <w:rFonts w:ascii="Calibri" w:hAnsi="Calibri" w:cs="Calibri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D16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D16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w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82B33464</Template>
  <TotalTime>1</TotalTime>
  <Pages>8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Hospital</Company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Chandley, Cheryl</dc:creator>
  <cp:lastModifiedBy>Fox, Elizabeth</cp:lastModifiedBy>
  <cp:revision>2</cp:revision>
  <cp:lastPrinted>2016-12-07T14:56:00Z</cp:lastPrinted>
  <dcterms:created xsi:type="dcterms:W3CDTF">2018-05-04T08:17:00Z</dcterms:created>
  <dcterms:modified xsi:type="dcterms:W3CDTF">2018-05-04T08:17:00Z</dcterms:modified>
</cp:coreProperties>
</file>